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226" w:rsidRDefault="00BA4057" w:rsidP="00B831E1">
      <w:pPr>
        <w:pStyle w:val="Listenabsatz"/>
        <w:spacing w:after="0"/>
        <w:ind w:left="0" w:right="142"/>
        <w:jc w:val="both"/>
        <w:rPr>
          <w:rFonts w:ascii="Arial" w:hAnsi="Arial" w:cs="Arial"/>
        </w:rPr>
      </w:pPr>
      <w:bookmarkStart w:id="0" w:name="_GoBack"/>
      <w:bookmarkEnd w:id="0"/>
      <w:r w:rsidRPr="00BA4057">
        <w:rPr>
          <w:rFonts w:ascii="Arial" w:hAnsi="Arial" w:cs="Arial"/>
          <w:b/>
          <w:bCs/>
          <w:sz w:val="28"/>
          <w:szCs w:val="28"/>
        </w:rPr>
        <w:t>WTA Young Professionals Award für herausragende Leistungen auf den Gebieten der Bauwerkserhaltung und Denkmalpflege</w:t>
      </w:r>
    </w:p>
    <w:p w:rsidR="001E3226" w:rsidRPr="003E5DBA" w:rsidRDefault="001E3226" w:rsidP="001E3226">
      <w:pPr>
        <w:pStyle w:val="Listenabsatz"/>
        <w:spacing w:after="0"/>
        <w:ind w:left="0"/>
        <w:jc w:val="both"/>
        <w:rPr>
          <w:rFonts w:ascii="Arial" w:hAnsi="Arial" w:cs="Arial"/>
        </w:rPr>
      </w:pPr>
    </w:p>
    <w:p w:rsidR="001E3226" w:rsidRDefault="001E3226" w:rsidP="001E3226">
      <w:pPr>
        <w:pStyle w:val="Listenabsatz"/>
        <w:spacing w:after="0"/>
        <w:ind w:left="0"/>
        <w:jc w:val="both"/>
        <w:rPr>
          <w:rFonts w:ascii="Arial" w:hAnsi="Arial" w:cs="Arial"/>
        </w:rPr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545"/>
      </w:tblGrid>
      <w:tr w:rsidR="00076077" w:rsidRPr="00076077" w:rsidTr="00B831E1">
        <w:tc>
          <w:tcPr>
            <w:tcW w:w="9493" w:type="dxa"/>
            <w:shd w:val="clear" w:color="auto" w:fill="D0CECE" w:themeFill="background2" w:themeFillShade="E6"/>
          </w:tcPr>
          <w:p w:rsidR="00076077" w:rsidRPr="00076077" w:rsidRDefault="00076077" w:rsidP="00B831E1">
            <w:pPr>
              <w:tabs>
                <w:tab w:val="left" w:pos="1134"/>
                <w:tab w:val="right" w:pos="9356"/>
              </w:tabs>
              <w:spacing w:before="120" w:after="120"/>
              <w:ind w:firstLine="34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de-DE"/>
              </w:rPr>
            </w:pPr>
            <w:r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de-DE"/>
              </w:rPr>
              <w:t>Anmeldeformular</w:t>
            </w:r>
          </w:p>
        </w:tc>
      </w:tr>
      <w:tr w:rsidR="00076077" w:rsidRPr="00076077" w:rsidTr="00B831E1">
        <w:tc>
          <w:tcPr>
            <w:tcW w:w="9493" w:type="dxa"/>
            <w:shd w:val="clear" w:color="auto" w:fill="F2F2F2" w:themeFill="background1" w:themeFillShade="F2"/>
          </w:tcPr>
          <w:p w:rsidR="00076077" w:rsidRPr="00076077" w:rsidRDefault="00076077" w:rsidP="00076077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076077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1.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Persönliche Angaben</w:t>
            </w:r>
          </w:p>
        </w:tc>
      </w:tr>
      <w:tr w:rsidR="00076077" w:rsidRPr="00076077" w:rsidTr="00B831E1">
        <w:tc>
          <w:tcPr>
            <w:tcW w:w="9493" w:type="dxa"/>
            <w:shd w:val="clear" w:color="auto" w:fill="FFFFFF" w:themeFill="background1"/>
          </w:tcPr>
          <w:p w:rsidR="00076077" w:rsidRDefault="00076077" w:rsidP="00076077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Vorname: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Vorname"/>
                <w:tag w:val="Vorname"/>
                <w:id w:val="-193084679"/>
                <w:placeholder>
                  <w:docPart w:val="D39921E1B84B40D8846214EE2766C4F5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 w:rsidR="004A74F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den Vornamen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einzugeben.</w:t>
                </w:r>
              </w:sdtContent>
            </w:sdt>
          </w:p>
          <w:p w:rsidR="00076077" w:rsidRPr="00076077" w:rsidRDefault="00076077" w:rsidP="00076077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Nachname: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Nachname"/>
                <w:tag w:val="Nachname"/>
                <w:id w:val="624659584"/>
                <w:placeholder>
                  <w:docPart w:val="0ECAB9F15F8E411E846CF4E34D4F5324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 w:rsidR="004A74F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den Nachnamen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einzugeben.</w:t>
                </w:r>
              </w:sdtContent>
            </w:sdt>
          </w:p>
          <w:p w:rsidR="00076077" w:rsidRPr="00076077" w:rsidRDefault="00076077" w:rsidP="00076077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54" w:hanging="2126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Geburtsdatum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Datum"/>
                <w:tag w:val="Datum"/>
                <w:id w:val="536780709"/>
                <w:placeholder>
                  <w:docPart w:val="C95548E5916740BEA7C68403BDF76D79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das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Geburts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datum einzugeben.</w:t>
                </w:r>
              </w:sdtContent>
            </w:sdt>
          </w:p>
        </w:tc>
      </w:tr>
      <w:tr w:rsidR="00D7100A" w:rsidRPr="00076077" w:rsidTr="00B831E1">
        <w:tc>
          <w:tcPr>
            <w:tcW w:w="9493" w:type="dxa"/>
            <w:shd w:val="clear" w:color="auto" w:fill="F2F2F2" w:themeFill="background1" w:themeFillShade="F2"/>
          </w:tcPr>
          <w:p w:rsidR="00D7100A" w:rsidRPr="00076077" w:rsidRDefault="00D7100A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076077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2. 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Anschrift</w:t>
            </w:r>
          </w:p>
        </w:tc>
      </w:tr>
      <w:tr w:rsidR="00D7100A" w:rsidRPr="00076077" w:rsidTr="00B831E1">
        <w:tc>
          <w:tcPr>
            <w:tcW w:w="9493" w:type="dxa"/>
          </w:tcPr>
          <w:p w:rsidR="00D7100A" w:rsidRDefault="00D7100A" w:rsidP="00C07D12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Straße, Hausnummer: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Straße"/>
                <w:tag w:val="Straße"/>
                <w:id w:val="801123797"/>
                <w:placeholder>
                  <w:docPart w:val="71F943D85DBC480FA1F45E8137D1B5AA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Straße und Hausnummer 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einzugeben.</w:t>
                </w:r>
              </w:sdtContent>
            </w:sdt>
          </w:p>
          <w:p w:rsidR="00D7100A" w:rsidRPr="00076077" w:rsidRDefault="00D7100A" w:rsidP="00C07D12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PLZ, Ort: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PLZ, Ort"/>
                <w:tag w:val="PLZ, Ort"/>
                <w:id w:val="-1731910812"/>
                <w:placeholder>
                  <w:docPart w:val="BC2F46E5CDAB42889A390411E3C89598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PLZ und Ort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einzugeben.</w:t>
                </w:r>
              </w:sdtContent>
            </w:sdt>
          </w:p>
          <w:p w:rsidR="00D7100A" w:rsidRPr="00076077" w:rsidRDefault="00D7100A" w:rsidP="00D7100A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Land:</w:t>
            </w: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Land"/>
                <w:tag w:val="Land"/>
                <w:id w:val="-242885468"/>
                <w:placeholder>
                  <w:docPart w:val="7F0BD8DDA5AC4DA9A38067D9CB49A36A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das Land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einzugeben.</w:t>
                </w:r>
              </w:sdtContent>
            </w:sdt>
          </w:p>
        </w:tc>
      </w:tr>
      <w:tr w:rsidR="00D7100A" w:rsidRPr="00076077" w:rsidTr="00B831E1">
        <w:tc>
          <w:tcPr>
            <w:tcW w:w="9493" w:type="dxa"/>
            <w:shd w:val="clear" w:color="auto" w:fill="F2F2F2" w:themeFill="background1" w:themeFillShade="F2"/>
          </w:tcPr>
          <w:p w:rsidR="00D7100A" w:rsidRPr="00076077" w:rsidRDefault="00D7100A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bookmarkStart w:id="1" w:name="_Hlk95307456"/>
            <w:bookmarkStart w:id="2" w:name="_Hlk95306383"/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3</w:t>
            </w:r>
            <w:r w:rsidRPr="00076077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. 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Kontaktdaten </w:t>
            </w:r>
          </w:p>
        </w:tc>
      </w:tr>
      <w:tr w:rsidR="00D7100A" w:rsidRPr="00076077" w:rsidTr="00B831E1">
        <w:tc>
          <w:tcPr>
            <w:tcW w:w="9493" w:type="dxa"/>
          </w:tcPr>
          <w:p w:rsidR="00D7100A" w:rsidRDefault="00D7100A" w:rsidP="00C07D12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Telefon: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Telefon"/>
                <w:tag w:val="Telefon"/>
                <w:id w:val="1125202250"/>
                <w:placeholder>
                  <w:docPart w:val="8BA9EC921C2D49B4BBBFE091ED16F3A3"/>
                </w:placeholder>
                <w:showingPlcHdr/>
                <w:text/>
              </w:sdtPr>
              <w:sdtEndPr/>
              <w:sdtContent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Bitte geben Sie die Telefonnummer mit Ländervorwahl ein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.</w:t>
                </w:r>
              </w:sdtContent>
            </w:sdt>
          </w:p>
          <w:p w:rsidR="00D7100A" w:rsidRPr="00076077" w:rsidRDefault="00D7100A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E-Mail: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E-Mail"/>
                <w:tag w:val="E-Mail"/>
                <w:id w:val="431087585"/>
                <w:placeholder>
                  <w:docPart w:val="2AD87C98AFAD4C92AE1B6DBB01067020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Ihre </w:t>
                </w:r>
                <w:r w:rsidR="004A74F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E-Mail-A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dresse 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einzugeben.</w:t>
                </w:r>
              </w:sdtContent>
            </w:sdt>
          </w:p>
        </w:tc>
      </w:tr>
      <w:bookmarkEnd w:id="1"/>
      <w:tr w:rsidR="00076077" w:rsidRPr="00076077" w:rsidTr="00B831E1">
        <w:tc>
          <w:tcPr>
            <w:tcW w:w="9493" w:type="dxa"/>
            <w:shd w:val="clear" w:color="auto" w:fill="F2F2F2" w:themeFill="background1" w:themeFillShade="F2"/>
          </w:tcPr>
          <w:p w:rsidR="00076077" w:rsidRPr="00076077" w:rsidRDefault="00D7100A" w:rsidP="00076077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4</w:t>
            </w:r>
            <w:r w:rsidR="00076077" w:rsidRPr="00076077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. </w:t>
            </w:r>
            <w:r w:rsidR="004860C5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Angaben zur eingereichten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Arbeit</w:t>
            </w:r>
          </w:p>
        </w:tc>
      </w:tr>
      <w:tr w:rsidR="001004B6" w:rsidRPr="00076077" w:rsidTr="00B831E1">
        <w:tc>
          <w:tcPr>
            <w:tcW w:w="9493" w:type="dxa"/>
            <w:shd w:val="clear" w:color="auto" w:fill="F7F7F7"/>
          </w:tcPr>
          <w:p w:rsidR="004860C5" w:rsidRPr="00076077" w:rsidRDefault="004860C5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</w:pPr>
            <w:bookmarkStart w:id="3" w:name="_Hlk95307730"/>
            <w:bookmarkStart w:id="4" w:name="_Hlk95307420"/>
            <w:r w:rsidRPr="00830932"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t xml:space="preserve">Titel der Arbeit </w:t>
            </w:r>
          </w:p>
        </w:tc>
      </w:tr>
      <w:tr w:rsidR="004860C5" w:rsidRPr="00076077" w:rsidTr="00B831E1">
        <w:tc>
          <w:tcPr>
            <w:tcW w:w="9493" w:type="dxa"/>
          </w:tcPr>
          <w:p w:rsidR="004860C5" w:rsidRPr="00076077" w:rsidRDefault="00A601FD" w:rsidP="004860C5">
            <w:pPr>
              <w:tabs>
                <w:tab w:val="right" w:pos="9356"/>
              </w:tabs>
              <w:spacing w:before="240" w:after="240"/>
              <w:ind w:hanging="3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Titel"/>
                <w:tag w:val="Titel"/>
                <w:id w:val="265898070"/>
                <w:placeholder>
                  <w:docPart w:val="2C7BEC8B9BCD43418E39707BF233692C"/>
                </w:placeholder>
                <w:showingPlcHdr/>
                <w:text w:multiLine="1"/>
              </w:sdtPr>
              <w:sdtEndPr/>
              <w:sdtContent>
                <w:r w:rsidR="004860C5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Bitte geben Sie den vollständigen Titel der eingereichten Arbeit (inkl. </w:t>
                </w:r>
                <w:r w:rsidR="004A74F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e</w:t>
                </w:r>
                <w:r w:rsidR="004860C5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nglischer Übersetzung</w:t>
                </w:r>
                <w:r w:rsidR="004A74F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)</w:t>
                </w:r>
                <w:r w:rsidR="004860C5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</w:t>
                </w:r>
                <w:r w:rsidR="004860C5"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.</w:t>
                </w:r>
              </w:sdtContent>
            </w:sdt>
          </w:p>
        </w:tc>
      </w:tr>
      <w:tr w:rsidR="001004B6" w:rsidRPr="001004B6" w:rsidTr="00B831E1">
        <w:tc>
          <w:tcPr>
            <w:tcW w:w="9493" w:type="dxa"/>
            <w:shd w:val="clear" w:color="auto" w:fill="F7F7F7"/>
          </w:tcPr>
          <w:p w:rsidR="004860C5" w:rsidRPr="00830932" w:rsidRDefault="004860C5" w:rsidP="004860C5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</w:pPr>
            <w:bookmarkStart w:id="5" w:name="_Hlk95307963"/>
            <w:bookmarkEnd w:id="3"/>
            <w:r w:rsidRPr="00830932"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t>Art der Arbeit</w:t>
            </w:r>
          </w:p>
        </w:tc>
      </w:tr>
      <w:tr w:rsidR="00076077" w:rsidRPr="00076077" w:rsidTr="00B831E1">
        <w:tc>
          <w:tcPr>
            <w:tcW w:w="9493" w:type="dxa"/>
          </w:tcPr>
          <w:tbl>
            <w:tblPr>
              <w:tblStyle w:val="Tabellenraster"/>
              <w:tblW w:w="0" w:type="auto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  <w:gridCol w:w="2552"/>
              <w:gridCol w:w="516"/>
              <w:gridCol w:w="2552"/>
              <w:gridCol w:w="516"/>
              <w:gridCol w:w="2552"/>
            </w:tblGrid>
            <w:tr w:rsidR="00D7100A" w:rsidTr="00ED69A4">
              <w:bookmarkEnd w:id="4" w:displacedByCustomXml="next"/>
              <w:bookmarkStart w:id="6" w:name="_Hlk95306762" w:displacedByCustomXml="next"/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14419549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FE2D79" w:rsidRDefault="00ED69A4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Bachelorarbeit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88132895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FE2D79" w:rsidRDefault="00FE2D79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Masterarbeit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12559441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FE2D79" w:rsidRDefault="00FE2D79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Diplomarbeit</w:t>
                  </w:r>
                </w:p>
              </w:tc>
            </w:tr>
            <w:tr w:rsidR="00D7100A" w:rsidTr="00ED69A4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15650239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FE2D79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Doktorarbeit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57192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FE2D79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Forschungsarbeit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208239754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D7100A" w:rsidRPr="00FE2D79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552" w:type="dxa"/>
                  <w:vAlign w:val="center"/>
                </w:tcPr>
                <w:p w:rsidR="00D7100A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Projektarbeit</w:t>
                  </w:r>
                </w:p>
              </w:tc>
            </w:tr>
            <w:tr w:rsidR="004860C5" w:rsidTr="00ED69A4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772177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4860C5" w:rsidRPr="00FE2D79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gridSpan w:val="5"/>
                  <w:vAlign w:val="center"/>
                </w:tcPr>
                <w:p w:rsidR="004860C5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Abschlussarbeit Gesellprüfung</w:t>
                  </w:r>
                </w:p>
              </w:tc>
            </w:tr>
            <w:tr w:rsidR="004860C5" w:rsidTr="00ED69A4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6228402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4860C5" w:rsidRPr="00FE2D79" w:rsidRDefault="004860C5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gridSpan w:val="5"/>
                  <w:vAlign w:val="center"/>
                </w:tcPr>
                <w:p w:rsidR="004860C5" w:rsidRDefault="004860C5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Abschlussarbeit Meisterprüfung</w:t>
                  </w:r>
                </w:p>
              </w:tc>
            </w:tr>
            <w:tr w:rsidR="00ED69A4" w:rsidTr="00ED69A4">
              <w:tc>
                <w:tcPr>
                  <w:tcW w:w="516" w:type="dxa"/>
                  <w:vAlign w:val="center"/>
                </w:tcPr>
                <w:p w:rsidR="00ED69A4" w:rsidRPr="00FE2D79" w:rsidRDefault="00ED69A4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eastAsia="MS Gothic" w:cstheme="minorHAnsi"/>
                      <w:sz w:val="24"/>
                      <w:szCs w:val="24"/>
                      <w:lang w:eastAsia="de-DE"/>
                    </w:rPr>
                  </w:pPr>
                </w:p>
              </w:tc>
              <w:tc>
                <w:tcPr>
                  <w:tcW w:w="8688" w:type="dxa"/>
                  <w:gridSpan w:val="5"/>
                  <w:vAlign w:val="center"/>
                </w:tcPr>
                <w:p w:rsidR="00ED69A4" w:rsidRDefault="00ED69A4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</w:p>
              </w:tc>
            </w:tr>
            <w:bookmarkEnd w:id="6"/>
          </w:tbl>
          <w:p w:rsidR="00076077" w:rsidRPr="00076077" w:rsidRDefault="00076077" w:rsidP="00D7100A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bookmarkEnd w:id="2"/>
      <w:bookmarkEnd w:id="5"/>
      <w:tr w:rsidR="001004B6" w:rsidRPr="00076077" w:rsidTr="00B831E1">
        <w:tc>
          <w:tcPr>
            <w:tcW w:w="9493" w:type="dxa"/>
            <w:shd w:val="clear" w:color="auto" w:fill="F7F7F7"/>
          </w:tcPr>
          <w:p w:rsidR="004860C5" w:rsidRPr="00076077" w:rsidRDefault="004860C5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</w:pPr>
            <w:r w:rsidRPr="00830932"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t xml:space="preserve">Ursprüngliches Abgabedatum der Arbeit </w:t>
            </w:r>
          </w:p>
        </w:tc>
      </w:tr>
      <w:tr w:rsidR="004860C5" w:rsidRPr="00076077" w:rsidTr="00B831E1">
        <w:sdt>
          <w:sdtPr>
            <w:rPr>
              <w:rFonts w:ascii="Arial" w:eastAsia="Times New Roman" w:hAnsi="Arial" w:cs="Arial"/>
              <w:sz w:val="20"/>
              <w:szCs w:val="20"/>
              <w:lang w:eastAsia="de-DE"/>
            </w:rPr>
            <w:alias w:val="Ursprüngliches Abgabedatum"/>
            <w:tag w:val="Ursprüngliches Abgabedatum"/>
            <w:id w:val="-1850097281"/>
            <w:placeholder>
              <w:docPart w:val="FE0C7DCC3D2B4E8A8DD36085258AF040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9493" w:type="dxa"/>
              </w:tcPr>
              <w:p w:rsidR="004860C5" w:rsidRPr="00076077" w:rsidRDefault="004860C5" w:rsidP="00C07D12">
                <w:pPr>
                  <w:tabs>
                    <w:tab w:val="right" w:pos="9356"/>
                  </w:tabs>
                  <w:spacing w:before="240" w:after="240"/>
                  <w:ind w:hanging="3"/>
                  <w:rPr>
                    <w:rFonts w:ascii="Arial" w:eastAsia="Times New Roman" w:hAnsi="Arial" w:cs="Arial"/>
                    <w:sz w:val="20"/>
                    <w:szCs w:val="20"/>
                    <w:lang w:eastAsia="de-DE"/>
                  </w:rPr>
                </w:pPr>
                <w:r w:rsidRPr="006F4C43">
                  <w:rPr>
                    <w:rStyle w:val="Platzhaltertext"/>
                  </w:rPr>
                  <w:t xml:space="preserve">Klicken oder tippen Sie, um </w:t>
                </w:r>
                <w:r w:rsidR="004A74F7">
                  <w:rPr>
                    <w:rStyle w:val="Platzhaltertext"/>
                  </w:rPr>
                  <w:t>dass</w:t>
                </w:r>
                <w:r w:rsidRPr="006F4C43">
                  <w:rPr>
                    <w:rStyle w:val="Platzhaltertext"/>
                  </w:rPr>
                  <w:t xml:space="preserve"> Datum einzugeben.</w:t>
                </w:r>
              </w:p>
            </w:tc>
          </w:sdtContent>
        </w:sdt>
      </w:tr>
      <w:tr w:rsidR="001004B6" w:rsidRPr="001004B6" w:rsidTr="00B831E1">
        <w:tc>
          <w:tcPr>
            <w:tcW w:w="9493" w:type="dxa"/>
            <w:shd w:val="clear" w:color="auto" w:fill="F7F7F7"/>
          </w:tcPr>
          <w:p w:rsidR="00ED69A4" w:rsidRPr="001004B6" w:rsidRDefault="00ED69A4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sz w:val="24"/>
                <w:szCs w:val="24"/>
                <w:lang w:eastAsia="de-DE"/>
              </w:rPr>
            </w:pPr>
            <w:bookmarkStart w:id="7" w:name="_Hlk95310608"/>
            <w:r w:rsidRPr="00830932"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lastRenderedPageBreak/>
              <w:t>Themenbereiche der eingereichten Arbeit</w:t>
            </w:r>
            <w:r w:rsidRPr="001004B6">
              <w:rPr>
                <w:rFonts w:ascii="Arial" w:eastAsia="Times New Roman" w:hAnsi="Arial" w:cs="Arial"/>
                <w:color w:val="808080" w:themeColor="background1" w:themeShade="80"/>
                <w:sz w:val="24"/>
                <w:szCs w:val="24"/>
                <w:lang w:eastAsia="de-DE"/>
              </w:rPr>
              <w:t xml:space="preserve"> </w:t>
            </w:r>
            <w:r w:rsidRPr="001004B6">
              <w:rPr>
                <w:rFonts w:ascii="Arial" w:eastAsia="Times New Roman" w:hAnsi="Arial" w:cs="Arial"/>
                <w:color w:val="808080" w:themeColor="background1" w:themeShade="80"/>
                <w:sz w:val="20"/>
                <w:szCs w:val="20"/>
                <w:lang w:eastAsia="de-DE"/>
              </w:rPr>
              <w:t>(alle zutreffende ankreuzen)</w:t>
            </w:r>
          </w:p>
        </w:tc>
      </w:tr>
      <w:tr w:rsidR="00ED69A4" w:rsidRPr="00076077" w:rsidTr="00B831E1">
        <w:tc>
          <w:tcPr>
            <w:tcW w:w="9493" w:type="dxa"/>
          </w:tcPr>
          <w:tbl>
            <w:tblPr>
              <w:tblStyle w:val="Tabellenraster"/>
              <w:tblW w:w="0" w:type="auto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  <w:gridCol w:w="8688"/>
            </w:tblGrid>
            <w:tr w:rsidR="00ED69A4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164384847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FE2D79" w:rsidP="00ED69A4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Default="00ED69A4" w:rsidP="00ED69A4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Bauen im Bestand</w:t>
                  </w:r>
                </w:p>
              </w:tc>
            </w:tr>
            <w:tr w:rsidR="00ED69A4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17590599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Erhalten und Instandsetzen von Bauwerken</w:t>
                  </w:r>
                </w:p>
              </w:tc>
            </w:tr>
            <w:tr w:rsidR="00ED69A4" w:rsidTr="00C07D12">
              <w:sdt>
                <w:sdtPr>
                  <w:rPr>
                    <w:rFonts w:eastAsia="MS Gothic" w:cstheme="minorHAnsi"/>
                    <w:sz w:val="24"/>
                    <w:szCs w:val="24"/>
                    <w:lang w:eastAsia="de-DE"/>
                  </w:rPr>
                  <w:id w:val="-14915549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eastAsia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Restaurierung und Denkmalpflege</w:t>
                  </w:r>
                </w:p>
              </w:tc>
            </w:tr>
            <w:tr w:rsidR="00ED69A4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18193291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Kreative und innovative Werterhaltungsstrategien</w:t>
                  </w:r>
                </w:p>
              </w:tc>
            </w:tr>
            <w:tr w:rsidR="00ED69A4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16866316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Energetische Ertüchtigung und Modernisierung</w:t>
                  </w:r>
                </w:p>
              </w:tc>
            </w:tr>
            <w:tr w:rsidR="00ED69A4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20711017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Wärme-, Feuchte-, Schall- und Brandschutz</w:t>
                  </w:r>
                </w:p>
              </w:tc>
            </w:tr>
            <w:tr w:rsidR="00ED69A4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90529952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Werkzeuge </w:t>
                  </w:r>
                  <w:r w:rsidR="00FE2D7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und</w:t>
                  </w:r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 Methoden für Planung, Bauausführung, Qualitätssicher</w:t>
                  </w:r>
                  <w:r w:rsidR="00575C8C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ung</w:t>
                  </w:r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 und Betrieb</w:t>
                  </w:r>
                </w:p>
              </w:tc>
            </w:tr>
            <w:tr w:rsidR="00ED69A4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1480954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Korrosionsschutz und Dauerhaftigkeit</w:t>
                  </w:r>
                </w:p>
              </w:tc>
            </w:tr>
            <w:tr w:rsidR="00ED69A4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12560490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ED69A4" w:rsidRDefault="00ED69A4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Ressourceneffizienz, </w:t>
                  </w:r>
                  <w:proofErr w:type="spellStart"/>
                  <w:r w:rsidR="00FE2D79" w:rsidRPr="00FE2D7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Recyclebarkeit</w:t>
                  </w:r>
                  <w:proofErr w:type="spellEnd"/>
                  <w:r w:rsidRPr="00ED69A4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, ökologische Bewertung und Nachhaltigkeit</w:t>
                  </w:r>
                </w:p>
              </w:tc>
            </w:tr>
            <w:tr w:rsidR="00ED69A4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91359056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ED69A4" w:rsidRPr="00FE2D79" w:rsidRDefault="00ED69A4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ED69A4" w:rsidRPr="00ED69A4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FE2D7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Zerstörungsfreie Prüfung und Bauwerksüberwachung</w:t>
                  </w:r>
                </w:p>
              </w:tc>
            </w:tr>
            <w:tr w:rsidR="00FE2D79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73050574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Pr="00FE2D79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FE2D79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FE2D7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Baubetrieb, Baumanagement, BIM und Industrialisierung</w:t>
                  </w:r>
                </w:p>
              </w:tc>
            </w:tr>
            <w:tr w:rsidR="00FE2D79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91744507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FE2D79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FE2D7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Entwicklung neuer Technologien und Bauprodukt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e</w:t>
                  </w:r>
                </w:p>
              </w:tc>
            </w:tr>
            <w:tr w:rsidR="00FE2D79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16748411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FE2D79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FE2D7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Immobilientechnik und Immobilienbewertung</w:t>
                  </w:r>
                </w:p>
              </w:tc>
            </w:tr>
            <w:tr w:rsidR="00FE2D79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145394124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FE2D79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FE2D7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Materialien und Konstruktionen im Baubestand</w:t>
                  </w:r>
                </w:p>
              </w:tc>
            </w:tr>
            <w:tr w:rsidR="00FE2D79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10321824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FE2D79" w:rsidRDefault="00FE2D79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FE2D79" w:rsidRPr="00FE2D79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Andere Themenbereiche:</w:t>
                  </w:r>
                </w:p>
              </w:tc>
            </w:tr>
            <w:tr w:rsidR="00FE2D79" w:rsidTr="00C07D12">
              <w:tc>
                <w:tcPr>
                  <w:tcW w:w="516" w:type="dxa"/>
                  <w:vAlign w:val="center"/>
                </w:tcPr>
                <w:p w:rsidR="00FE2D79" w:rsidRDefault="00FE2D7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MS Gothic" w:eastAsia="MS Gothic" w:hAnsi="MS Gothic" w:cstheme="minorHAnsi"/>
                      <w:sz w:val="24"/>
                      <w:szCs w:val="24"/>
                      <w:lang w:eastAsia="de-DE"/>
                    </w:rPr>
                  </w:pPr>
                </w:p>
              </w:tc>
              <w:sdt>
                <w:sdtPr>
                  <w:rPr>
                    <w:rFonts w:ascii="Arial" w:eastAsia="Times New Roman" w:hAnsi="Arial" w:cs="Arial"/>
                    <w:sz w:val="20"/>
                    <w:szCs w:val="20"/>
                    <w:lang w:eastAsia="de-DE"/>
                  </w:rPr>
                  <w:alias w:val="Andere Themenbereiche"/>
                  <w:tag w:val="Andere Themenbereiche"/>
                  <w:id w:val="-725522170"/>
                  <w:placeholder>
                    <w:docPart w:val="6DDACFF5317E4857AE67BC5F79D326D1"/>
                  </w:placeholder>
                  <w:showingPlcHdr/>
                  <w:text w:multiLine="1"/>
                </w:sdtPr>
                <w:sdtEndPr/>
                <w:sdtContent>
                  <w:tc>
                    <w:tcPr>
                      <w:tcW w:w="8688" w:type="dxa"/>
                      <w:vAlign w:val="center"/>
                    </w:tcPr>
                    <w:p w:rsidR="00FE2D79" w:rsidRDefault="001004B6" w:rsidP="001004B6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after="240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de-DE"/>
                        </w:rPr>
                      </w:pPr>
                      <w:r w:rsidRPr="006F4C43">
                        <w:rPr>
                          <w:rStyle w:val="Platzhaltertext"/>
                        </w:rPr>
                        <w:t xml:space="preserve">Klicken oder tippen Sie hier, um </w:t>
                      </w:r>
                      <w:r>
                        <w:rPr>
                          <w:rStyle w:val="Platzhaltertext"/>
                        </w:rPr>
                        <w:t>weitere Themenbereiche</w:t>
                      </w:r>
                      <w:r w:rsidRPr="006F4C43">
                        <w:rPr>
                          <w:rStyle w:val="Platzhaltertext"/>
                        </w:rPr>
                        <w:t xml:space="preserve"> einzugeben.</w:t>
                      </w:r>
                    </w:p>
                  </w:tc>
                </w:sdtContent>
              </w:sdt>
            </w:tr>
          </w:tbl>
          <w:p w:rsidR="00ED69A4" w:rsidRPr="00076077" w:rsidRDefault="00ED69A4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bookmarkEnd w:id="7"/>
      <w:tr w:rsidR="001004B6" w:rsidRPr="00076077" w:rsidTr="00B831E1">
        <w:tc>
          <w:tcPr>
            <w:tcW w:w="9493" w:type="dxa"/>
            <w:shd w:val="clear" w:color="auto" w:fill="F2F2F2" w:themeFill="background1" w:themeFillShade="F2"/>
          </w:tcPr>
          <w:p w:rsidR="001004B6" w:rsidRPr="00076077" w:rsidRDefault="001004B6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5</w:t>
            </w:r>
            <w:r w:rsidRPr="00076077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. 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Ausbildungsstätte</w:t>
            </w:r>
          </w:p>
        </w:tc>
      </w:tr>
      <w:tr w:rsidR="006101E2" w:rsidRPr="001004B6" w:rsidTr="00B831E1">
        <w:tc>
          <w:tcPr>
            <w:tcW w:w="9493" w:type="dxa"/>
            <w:shd w:val="clear" w:color="auto" w:fill="F7F7F7"/>
          </w:tcPr>
          <w:p w:rsidR="006101E2" w:rsidRPr="00830932" w:rsidRDefault="006101E2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</w:pPr>
            <w:r w:rsidRPr="00830932"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t>Name und Anschrift der Ausbildungsstätte</w:t>
            </w:r>
          </w:p>
        </w:tc>
      </w:tr>
      <w:tr w:rsidR="001004B6" w:rsidRPr="00076077" w:rsidTr="00B831E1">
        <w:tc>
          <w:tcPr>
            <w:tcW w:w="9493" w:type="dxa"/>
          </w:tcPr>
          <w:p w:rsidR="001004B6" w:rsidRPr="00076077" w:rsidRDefault="001004B6" w:rsidP="001004B6">
            <w:pPr>
              <w:tabs>
                <w:tab w:val="left" w:pos="580"/>
                <w:tab w:val="left" w:pos="2158"/>
                <w:tab w:val="right" w:pos="9356"/>
              </w:tabs>
              <w:spacing w:before="240"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Name: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Name "/>
                <w:tag w:val="Name"/>
                <w:id w:val="-1907063015"/>
                <w:placeholder>
                  <w:docPart w:val="DA198F6988A4407CBA819DF000F671F1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den Namen de</w:t>
                </w:r>
                <w:r w:rsidR="006101E2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r Ausbildungsstätte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einzugeben.</w:t>
                </w:r>
              </w:sdtContent>
            </w:sdt>
          </w:p>
          <w:p w:rsidR="001004B6" w:rsidRDefault="001004B6" w:rsidP="001004B6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Straße, Hausnummer: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Straße"/>
                <w:tag w:val="Straße"/>
                <w:id w:val="998692263"/>
                <w:placeholder>
                  <w:docPart w:val="C2A1DA525227478091E5FA4EC8A5033A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Straße und Hausnummer 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einzugeben.</w:t>
                </w:r>
              </w:sdtContent>
            </w:sdt>
          </w:p>
          <w:p w:rsidR="001004B6" w:rsidRPr="00076077" w:rsidRDefault="001004B6" w:rsidP="00C07D12">
            <w:pPr>
              <w:tabs>
                <w:tab w:val="left" w:pos="580"/>
                <w:tab w:val="left" w:pos="2158"/>
                <w:tab w:val="right" w:pos="9356"/>
              </w:tabs>
              <w:spacing w:after="12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PLZ, Ort:</w:t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PLZ, Ort"/>
                <w:tag w:val="PLZ, Ort"/>
                <w:id w:val="-727685794"/>
                <w:placeholder>
                  <w:docPart w:val="41ABF06687C9477FA508DDB3E49D79F9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PLZ und Ort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einzugeben.</w:t>
                </w:r>
              </w:sdtContent>
            </w:sdt>
          </w:p>
          <w:p w:rsidR="001004B6" w:rsidRPr="00076077" w:rsidRDefault="001004B6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Land:</w:t>
            </w: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r w:rsidRPr="00076077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Land"/>
                <w:tag w:val="Land"/>
                <w:id w:val="348145025"/>
                <w:placeholder>
                  <w:docPart w:val="20579A0C43B048DB81678834D8713B72"/>
                </w:placeholder>
                <w:showingPlcHdr/>
                <w:text/>
              </w:sdtPr>
              <w:sdtEndPr/>
              <w:sdtContent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Klicken oder tippen Sie, um </w:t>
                </w:r>
                <w:r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>das Land</w:t>
                </w:r>
                <w:r w:rsidRPr="00076077">
                  <w:rPr>
                    <w:rFonts w:ascii="Arial" w:hAnsi="Arial" w:cs="Times New Roman"/>
                    <w:color w:val="808080"/>
                    <w:sz w:val="20"/>
                    <w:szCs w:val="20"/>
                    <w:lang w:eastAsia="de-DE"/>
                  </w:rPr>
                  <w:t xml:space="preserve"> einzugeben.</w:t>
                </w:r>
              </w:sdtContent>
            </w:sdt>
          </w:p>
        </w:tc>
      </w:tr>
      <w:tr w:rsidR="006101E2" w:rsidRPr="001004B6" w:rsidTr="00B831E1">
        <w:tc>
          <w:tcPr>
            <w:tcW w:w="9493" w:type="dxa"/>
            <w:shd w:val="clear" w:color="auto" w:fill="F7F7F7"/>
          </w:tcPr>
          <w:p w:rsidR="006101E2" w:rsidRPr="00830932" w:rsidRDefault="006101E2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</w:pPr>
            <w:r w:rsidRPr="00830932"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t>Betreuer der Arbeit</w:t>
            </w:r>
          </w:p>
        </w:tc>
      </w:tr>
      <w:tr w:rsidR="006101E2" w:rsidRPr="00076077" w:rsidTr="00B831E1">
        <w:tc>
          <w:tcPr>
            <w:tcW w:w="9493" w:type="dxa"/>
          </w:tcPr>
          <w:sdt>
            <w:sdtP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d w:val="885835250"/>
              <w15:repeatingSection/>
            </w:sdtPr>
            <w:sdtEndPr/>
            <w:sdtContent>
              <w:sdt>
                <w:sdtPr>
                  <w:rPr>
                    <w:rFonts w:ascii="Arial" w:eastAsia="Times New Roman" w:hAnsi="Arial" w:cs="Arial"/>
                    <w:sz w:val="20"/>
                    <w:szCs w:val="20"/>
                    <w:lang w:eastAsia="de-DE"/>
                  </w:rPr>
                  <w:id w:val="-1263521322"/>
                  <w:placeholder>
                    <w:docPart w:val="8FD54A414B03443BA8F7C5971F90A7DF"/>
                  </w:placeholder>
                  <w15:repeatingSectionItem/>
                </w:sdtPr>
                <w:sdtEndPr/>
                <w:sdtContent>
                  <w:p w:rsidR="006101E2" w:rsidRPr="006101E2" w:rsidRDefault="006101E2" w:rsidP="00A073AB">
                    <w:pPr>
                      <w:tabs>
                        <w:tab w:val="left" w:pos="240"/>
                        <w:tab w:val="left" w:pos="2158"/>
                        <w:tab w:val="right" w:pos="9356"/>
                      </w:tabs>
                      <w:spacing w:before="240"/>
                      <w:ind w:left="32"/>
                      <w:rPr>
                        <w:rFonts w:ascii="Arial" w:eastAsia="Times New Roman" w:hAnsi="Arial" w:cs="Arial"/>
                        <w:sz w:val="20"/>
                        <w:szCs w:val="20"/>
                        <w:lang w:eastAsia="de-DE"/>
                      </w:rPr>
                    </w:pPr>
                    <w:r w:rsidRPr="006101E2">
                      <w:rPr>
                        <w:rFonts w:ascii="Arial" w:eastAsia="Times New Roman" w:hAnsi="Arial" w:cs="Arial"/>
                        <w:sz w:val="20"/>
                        <w:szCs w:val="20"/>
                        <w:lang w:eastAsia="de-DE"/>
                      </w:rPr>
                      <w:t>Betreuer:</w:t>
                    </w:r>
                    <w:r w:rsidRPr="006101E2">
                      <w:rPr>
                        <w:rFonts w:ascii="Arial" w:eastAsia="Times New Roman" w:hAnsi="Arial" w:cs="Arial"/>
                        <w:sz w:val="20"/>
                        <w:szCs w:val="20"/>
                        <w:lang w:eastAsia="de-DE"/>
                      </w:rPr>
                      <w:tab/>
                    </w:r>
                    <w:sdt>
                      <w:sdtPr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de-DE"/>
                        </w:rPr>
                        <w:alias w:val="Betreuer"/>
                        <w:tag w:val="Betreuer"/>
                        <w:id w:val="1775520087"/>
                        <w:placeholder>
                          <w:docPart w:val="FD961CC033A34D9AA786D2BD6D4AACB7"/>
                        </w:placeholder>
                        <w:showingPlcHdr/>
                        <w:text w:multiLine="1"/>
                      </w:sdtPr>
                      <w:sdtEndPr/>
                      <w:sdtContent>
                        <w:r>
                          <w:rPr>
                            <w:rStyle w:val="Platzhaltertext"/>
                          </w:rPr>
                          <w:t>Titel, Vorname, N</w:t>
                        </w:r>
                        <w:r w:rsidR="004A74F7">
                          <w:rPr>
                            <w:rStyle w:val="Platzhaltertext"/>
                          </w:rPr>
                          <w:t>achn</w:t>
                        </w:r>
                        <w:r>
                          <w:rPr>
                            <w:rStyle w:val="Platzhaltertext"/>
                          </w:rPr>
                          <w:t>ame</w:t>
                        </w:r>
                      </w:sdtContent>
                    </w:sdt>
                  </w:p>
                  <w:p w:rsidR="00A073AB" w:rsidRPr="00076077" w:rsidRDefault="00A601FD" w:rsidP="004A74F7">
                    <w:pPr>
                      <w:tabs>
                        <w:tab w:val="left" w:pos="2158"/>
                        <w:tab w:val="right" w:pos="9356"/>
                      </w:tabs>
                      <w:spacing w:after="240"/>
                      <w:ind w:left="2158"/>
                      <w:rPr>
                        <w:rFonts w:ascii="Arial" w:eastAsia="Times New Roman" w:hAnsi="Arial" w:cs="Arial"/>
                        <w:sz w:val="20"/>
                        <w:szCs w:val="20"/>
                        <w:lang w:eastAsia="de-DE"/>
                      </w:rPr>
                    </w:pPr>
                    <w:sdt>
                      <w:sdtPr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de-DE"/>
                        </w:rPr>
                        <w:alias w:val="E-Mail-Adresse"/>
                        <w:tag w:val="E-Mail-Adresse"/>
                        <w:id w:val="458848614"/>
                        <w:placeholder>
                          <w:docPart w:val="AEF0592D565045E28C6B818A13CA84A1"/>
                        </w:placeholder>
                        <w:showingPlcHdr/>
                        <w:text w:multiLine="1"/>
                      </w:sdtPr>
                      <w:sdtEndPr/>
                      <w:sdtContent>
                        <w:r w:rsidR="004A74F7">
                          <w:rPr>
                            <w:rStyle w:val="Platzhaltertext"/>
                          </w:rPr>
                          <w:t>E-Mail-A</w:t>
                        </w:r>
                        <w:r w:rsidR="00A073AB">
                          <w:rPr>
                            <w:rStyle w:val="Platzhaltertext"/>
                          </w:rPr>
                          <w:t>dresse</w:t>
                        </w:r>
                      </w:sdtContent>
                    </w:sdt>
                  </w:p>
                </w:sdtContent>
              </w:sdt>
            </w:sdtContent>
          </w:sdt>
        </w:tc>
      </w:tr>
      <w:tr w:rsidR="00A073AB" w:rsidRPr="001004B6" w:rsidTr="00B831E1">
        <w:tc>
          <w:tcPr>
            <w:tcW w:w="9493" w:type="dxa"/>
            <w:shd w:val="clear" w:color="auto" w:fill="F7F7F7"/>
          </w:tcPr>
          <w:p w:rsidR="00A073AB" w:rsidRPr="001004B6" w:rsidRDefault="00A073AB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6. Eingereichte Dokumente</w:t>
            </w:r>
          </w:p>
        </w:tc>
      </w:tr>
      <w:tr w:rsidR="00A073AB" w:rsidRPr="00076077" w:rsidTr="00B831E1">
        <w:trPr>
          <w:trHeight w:val="1924"/>
        </w:trPr>
        <w:tc>
          <w:tcPr>
            <w:tcW w:w="9493" w:type="dxa"/>
          </w:tcPr>
          <w:tbl>
            <w:tblPr>
              <w:tblStyle w:val="Tabellenraster"/>
              <w:tblW w:w="0" w:type="auto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6"/>
              <w:gridCol w:w="8688"/>
            </w:tblGrid>
            <w:tr w:rsidR="00A073AB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3309612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FE2D79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spacing w:before="240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Default="00A073AB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Beruflicher und fachlicher Werdegang</w:t>
                  </w:r>
                </w:p>
              </w:tc>
            </w:tr>
            <w:tr w:rsidR="00A073AB" w:rsidTr="00C07D12"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11271525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FE2D79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Default="00A073AB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Foto</w:t>
                  </w:r>
                </w:p>
              </w:tc>
            </w:tr>
            <w:tr w:rsidR="00A073AB" w:rsidTr="00C07D12">
              <w:sdt>
                <w:sdtPr>
                  <w:rPr>
                    <w:rFonts w:eastAsia="MS Gothic" w:cstheme="minorHAnsi"/>
                    <w:sz w:val="24"/>
                    <w:szCs w:val="24"/>
                    <w:lang w:eastAsia="de-DE"/>
                  </w:rPr>
                  <w:id w:val="-12904321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FE2D79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eastAsia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Default="00A073AB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Arbeit </w:t>
                  </w:r>
                  <w:r w:rsidR="003C602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in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 </w:t>
                  </w:r>
                  <w:sdt>
                    <w:sdtPr>
                      <w:rPr>
                        <w:rFonts w:ascii="Arial" w:eastAsia="Times New Roman" w:hAnsi="Arial" w:cs="Arial"/>
                        <w:sz w:val="20"/>
                        <w:szCs w:val="20"/>
                        <w:lang w:eastAsia="de-DE"/>
                      </w:rPr>
                      <w:alias w:val="Sprache der Arbeit"/>
                      <w:tag w:val="Sprache der Arbeit"/>
                      <w:id w:val="-1864587525"/>
                      <w:placeholder>
                        <w:docPart w:val="975FD683E5F84D2DBC3DA71445829440"/>
                      </w:placeholder>
                      <w:showingPlcHdr/>
                      <w:text w:multiLine="1"/>
                    </w:sdtPr>
                    <w:sdtEndPr/>
                    <w:sdtContent>
                      <w:r>
                        <w:rPr>
                          <w:rStyle w:val="Platzhaltertext"/>
                        </w:rPr>
                        <w:t>Geben Sie die Sprache der Arbeit ein</w:t>
                      </w:r>
                      <w:r w:rsidRPr="006F4C43">
                        <w:rPr>
                          <w:rStyle w:val="Platzhaltertext"/>
                        </w:rPr>
                        <w:t>.</w:t>
                      </w:r>
                    </w:sdtContent>
                  </w:sdt>
                </w:p>
              </w:tc>
            </w:tr>
            <w:tr w:rsidR="00A073AB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62723306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FE2D79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Default="00A073AB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Zusammenfassung als </w:t>
                  </w:r>
                  <w:r w:rsidR="003C602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A4-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Poster</w:t>
                  </w:r>
                  <w:r w:rsidR="003C6029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 </w:t>
                  </w:r>
                  <w:r w:rsidR="003C6029" w:rsidRPr="003C6029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 xml:space="preserve">(Vorlage ist </w:t>
                  </w:r>
                  <w:r w:rsidR="004A74F7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 xml:space="preserve">unter </w:t>
                  </w:r>
                  <w:hyperlink r:id="rId8" w:history="1">
                    <w:r w:rsidR="004A74F7" w:rsidRPr="00841CE1">
                      <w:rPr>
                        <w:rStyle w:val="Hyperlink"/>
                        <w:rFonts w:ascii="Arial" w:eastAsia="Times New Roman" w:hAnsi="Arial" w:cs="Arial"/>
                        <w:color w:val="auto"/>
                        <w:sz w:val="16"/>
                        <w:szCs w:val="16"/>
                        <w:lang w:eastAsia="de-DE"/>
                      </w:rPr>
                      <w:t>www.wta-international.org</w:t>
                    </w:r>
                  </w:hyperlink>
                  <w:r w:rsidR="004A74F7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 xml:space="preserve"> </w:t>
                  </w:r>
                  <w:r w:rsidR="003C6029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>herunterzuladen</w:t>
                  </w:r>
                  <w:r w:rsidR="003C6029" w:rsidRPr="003C6029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>.)</w:t>
                  </w:r>
                </w:p>
              </w:tc>
            </w:tr>
            <w:tr w:rsidR="00A073AB" w:rsidTr="00C07D12">
              <w:sdt>
                <w:sdtPr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de-DE"/>
                  </w:rPr>
                  <w:id w:val="-17575887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16" w:type="dxa"/>
                      <w:vAlign w:val="center"/>
                    </w:tcPr>
                    <w:p w:rsidR="00A073AB" w:rsidRPr="00FE2D79" w:rsidRDefault="00A073AB" w:rsidP="00C07D12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rPr>
                          <w:rFonts w:ascii="MS Gothic" w:eastAsia="MS Gothic" w:hAnsi="MS Gothic" w:cstheme="minorHAnsi"/>
                          <w:sz w:val="24"/>
                          <w:szCs w:val="24"/>
                          <w:lang w:eastAsia="de-DE"/>
                        </w:rPr>
                      </w:pPr>
                      <w:r w:rsidRPr="00FE2D79">
                        <w:rPr>
                          <w:rFonts w:ascii="MS Gothic" w:eastAsia="MS Gothic" w:hAnsi="MS Gothic" w:cstheme="minorHAnsi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688" w:type="dxa"/>
                  <w:vAlign w:val="center"/>
                </w:tcPr>
                <w:p w:rsidR="00A073AB" w:rsidRDefault="003C6029" w:rsidP="00C07D12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 xml:space="preserve">Dokumentation der Arbeit in englischer Sprache </w:t>
                  </w:r>
                  <w:r w:rsidRPr="003C6029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>(wenn die Arbeit nicht in englischer Sprache ist)</w:t>
                  </w:r>
                </w:p>
              </w:tc>
            </w:tr>
          </w:tbl>
          <w:p w:rsidR="00A073AB" w:rsidRPr="00076077" w:rsidRDefault="00A073AB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3C6029" w:rsidRPr="00076077" w:rsidTr="00B831E1">
        <w:tc>
          <w:tcPr>
            <w:tcW w:w="9493" w:type="dxa"/>
            <w:shd w:val="clear" w:color="auto" w:fill="F2F2F2" w:themeFill="background1" w:themeFillShade="F2"/>
          </w:tcPr>
          <w:p w:rsidR="003C6029" w:rsidRPr="00076077" w:rsidRDefault="003C6029" w:rsidP="00C07D12">
            <w:pPr>
              <w:tabs>
                <w:tab w:val="left" w:pos="1134"/>
                <w:tab w:val="right" w:pos="9356"/>
              </w:tabs>
              <w:spacing w:before="120" w:after="120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lastRenderedPageBreak/>
              <w:t>7</w:t>
            </w:r>
            <w:r w:rsidRPr="00076077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. </w:t>
            </w:r>
            <w:r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>Erklärungen</w:t>
            </w:r>
          </w:p>
        </w:tc>
      </w:tr>
      <w:tr w:rsidR="003C6029" w:rsidRPr="001004B6" w:rsidTr="00B831E1">
        <w:tc>
          <w:tcPr>
            <w:tcW w:w="9493" w:type="dxa"/>
            <w:shd w:val="clear" w:color="auto" w:fill="F7F7F7"/>
          </w:tcPr>
          <w:p w:rsidR="003C6029" w:rsidRPr="00830932" w:rsidRDefault="007C5265" w:rsidP="00C07D12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</w:pPr>
            <w:bookmarkStart w:id="8" w:name="_Hlk95312267"/>
            <w:r w:rsidRPr="00830932"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t>Präsentation der Arbeit</w:t>
            </w:r>
          </w:p>
        </w:tc>
      </w:tr>
      <w:tr w:rsidR="003C6029" w:rsidRPr="00076077" w:rsidTr="00B831E1">
        <w:tc>
          <w:tcPr>
            <w:tcW w:w="9493" w:type="dxa"/>
          </w:tcPr>
          <w:tbl>
            <w:tblPr>
              <w:tblStyle w:val="Tabellenraster"/>
              <w:tblW w:w="93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965"/>
              <w:gridCol w:w="712"/>
              <w:gridCol w:w="652"/>
            </w:tblGrid>
            <w:tr w:rsidR="007C5265" w:rsidRPr="007C5265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bookmarkEnd w:id="8"/>
                <w:p w:rsidR="007C5265" w:rsidRPr="007C5265" w:rsidRDefault="007C5265" w:rsidP="007C5265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 w:after="120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Falls ich den WTA-YPA gewinne,</w:t>
                  </w:r>
                </w:p>
              </w:tc>
              <w:tc>
                <w:tcPr>
                  <w:tcW w:w="712" w:type="dxa"/>
                  <w:vAlign w:val="center"/>
                </w:tcPr>
                <w:p w:rsidR="007C5265" w:rsidRPr="007C5265" w:rsidRDefault="007C5265" w:rsidP="007C5265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Ja</w:t>
                  </w:r>
                </w:p>
              </w:tc>
              <w:tc>
                <w:tcPr>
                  <w:tcW w:w="652" w:type="dxa"/>
                  <w:vAlign w:val="center"/>
                </w:tcPr>
                <w:p w:rsidR="007C5265" w:rsidRPr="007C5265" w:rsidRDefault="007C5265" w:rsidP="007C5265">
                  <w:pPr>
                    <w:tabs>
                      <w:tab w:val="left" w:pos="580"/>
                      <w:tab w:val="left" w:pos="2158"/>
                      <w:tab w:val="right" w:pos="9356"/>
                    </w:tabs>
                    <w:spacing w:before="240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Nein</w:t>
                  </w:r>
                </w:p>
              </w:tc>
            </w:tr>
            <w:tr w:rsidR="007C5265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p w:rsidR="007C5265" w:rsidRDefault="007C5265" w:rsidP="00830932">
                  <w:pPr>
                    <w:tabs>
                      <w:tab w:val="left" w:pos="315"/>
                      <w:tab w:val="left" w:pos="2158"/>
                      <w:tab w:val="right" w:pos="9356"/>
                    </w:tabs>
                    <w:spacing w:after="120"/>
                    <w:ind w:left="315" w:hanging="315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–</w:t>
                  </w: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ab/>
                    <w:t xml:space="preserve">werde ich an der Preisverleihung teilnehmen </w:t>
                  </w:r>
                  <w:r w:rsidRPr="00830932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>(Kostenerstattung durch die WTA International für Reise und Unterkunft)</w:t>
                  </w: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: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14217872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12" w:type="dxa"/>
                      <w:vAlign w:val="center"/>
                    </w:tcPr>
                    <w:p w:rsidR="007C5265" w:rsidRPr="007C5265" w:rsidRDefault="00830932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164210899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52" w:type="dxa"/>
                      <w:vAlign w:val="center"/>
                    </w:tcPr>
                    <w:p w:rsidR="007C5265" w:rsidRPr="007C5265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</w:tr>
            <w:tr w:rsidR="007C5265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p w:rsidR="007C5265" w:rsidRDefault="007C5265" w:rsidP="00830932">
                  <w:pPr>
                    <w:tabs>
                      <w:tab w:val="left" w:pos="315"/>
                      <w:tab w:val="left" w:pos="2158"/>
                      <w:tab w:val="right" w:pos="9356"/>
                    </w:tabs>
                    <w:spacing w:after="120"/>
                    <w:ind w:left="315" w:hanging="315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–</w:t>
                  </w: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ab/>
                    <w:t xml:space="preserve">bin ich bereit meine Arbeit im Rahmen der WTA-Tage mündlich zu präsentieren </w:t>
                  </w:r>
                  <w:r w:rsidRPr="00830932">
                    <w:rPr>
                      <w:rFonts w:ascii="Arial" w:eastAsia="Times New Roman" w:hAnsi="Arial" w:cs="Arial"/>
                      <w:sz w:val="16"/>
                      <w:szCs w:val="16"/>
                      <w:lang w:eastAsia="de-DE"/>
                    </w:rPr>
                    <w:t>(Kostenerstattung durch die WTA International für Reise, Unterkunft und Teilnahmegebühr)</w:t>
                  </w: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:</w:t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8541560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12" w:type="dxa"/>
                      <w:vAlign w:val="center"/>
                    </w:tcPr>
                    <w:p w:rsidR="007C5265" w:rsidRPr="007C5265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10592400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52" w:type="dxa"/>
                      <w:vAlign w:val="center"/>
                    </w:tcPr>
                    <w:p w:rsidR="007C5265" w:rsidRPr="007C5265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</w:tr>
            <w:tr w:rsidR="007C5265" w:rsidTr="00830932">
              <w:tc>
                <w:tcPr>
                  <w:tcW w:w="7965" w:type="dxa"/>
                  <w:tcMar>
                    <w:left w:w="0" w:type="dxa"/>
                  </w:tcMar>
                  <w:vAlign w:val="center"/>
                </w:tcPr>
                <w:p w:rsidR="007C5265" w:rsidRDefault="007C5265" w:rsidP="00830932">
                  <w:pPr>
                    <w:tabs>
                      <w:tab w:val="left" w:pos="315"/>
                      <w:tab w:val="left" w:pos="2158"/>
                      <w:tab w:val="right" w:pos="9356"/>
                    </w:tabs>
                    <w:spacing w:after="240"/>
                    <w:ind w:left="315" w:hanging="315"/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</w:pP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>–</w:t>
                  </w: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ab/>
                    <w:t>bin ich bereit einen Fachartikel über meine Arbeit in der Bausubstanz oder einer anderen Fachzeitschrift zu publizieren:</w:t>
                  </w:r>
                  <w:r w:rsidRPr="007C5265">
                    <w:rPr>
                      <w:rFonts w:ascii="Arial" w:eastAsia="Times New Roman" w:hAnsi="Arial" w:cs="Arial"/>
                      <w:sz w:val="20"/>
                      <w:szCs w:val="20"/>
                      <w:lang w:eastAsia="de-DE"/>
                    </w:rPr>
                    <w:tab/>
                  </w:r>
                </w:p>
              </w:tc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16611509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12" w:type="dxa"/>
                      <w:vAlign w:val="center"/>
                    </w:tcPr>
                    <w:p w:rsidR="007C5265" w:rsidRPr="007C5265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  <w:sdt>
                <w:sdtPr>
                  <w:rPr>
                    <w:rFonts w:ascii="Arial" w:eastAsia="Times New Roman" w:hAnsi="Arial" w:cs="Arial"/>
                    <w:sz w:val="24"/>
                    <w:szCs w:val="24"/>
                    <w:lang w:eastAsia="de-DE"/>
                  </w:rPr>
                  <w:id w:val="-8093257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52" w:type="dxa"/>
                      <w:vAlign w:val="center"/>
                    </w:tcPr>
                    <w:p w:rsidR="007C5265" w:rsidRPr="007C5265" w:rsidRDefault="007C5265" w:rsidP="007C5265">
                      <w:pPr>
                        <w:tabs>
                          <w:tab w:val="left" w:pos="580"/>
                          <w:tab w:val="left" w:pos="2158"/>
                          <w:tab w:val="right" w:pos="9356"/>
                        </w:tabs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  <w:lang w:eastAsia="de-DE"/>
                        </w:rPr>
                        <w:t>☐</w:t>
                      </w:r>
                    </w:p>
                  </w:tc>
                </w:sdtContent>
              </w:sdt>
            </w:tr>
          </w:tbl>
          <w:p w:rsidR="003C6029" w:rsidRPr="00076077" w:rsidRDefault="003C6029" w:rsidP="00C07D12">
            <w:pPr>
              <w:tabs>
                <w:tab w:val="left" w:pos="580"/>
                <w:tab w:val="left" w:pos="2158"/>
                <w:tab w:val="right" w:pos="9356"/>
              </w:tabs>
              <w:spacing w:after="240"/>
              <w:ind w:left="2160" w:hanging="2128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830932" w:rsidRPr="001004B6" w:rsidTr="00B831E1">
        <w:tc>
          <w:tcPr>
            <w:tcW w:w="9493" w:type="dxa"/>
            <w:shd w:val="clear" w:color="auto" w:fill="F7F7F7"/>
          </w:tcPr>
          <w:p w:rsidR="00830932" w:rsidRPr="00830932" w:rsidRDefault="00830932" w:rsidP="00DA06DC">
            <w:pPr>
              <w:pStyle w:val="Listenabsatz"/>
              <w:tabs>
                <w:tab w:val="left" w:pos="1134"/>
                <w:tab w:val="right" w:pos="9356"/>
              </w:tabs>
              <w:spacing w:before="120" w:after="120"/>
              <w:ind w:left="34"/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</w:pPr>
            <w:r>
              <w:rPr>
                <w:rFonts w:ascii="Arial" w:eastAsia="Times New Roman" w:hAnsi="Arial" w:cs="Arial"/>
                <w:color w:val="808080" w:themeColor="background1" w:themeShade="80"/>
                <w:lang w:eastAsia="de-DE"/>
              </w:rPr>
              <w:t>Bestätigung</w:t>
            </w:r>
          </w:p>
        </w:tc>
      </w:tr>
      <w:tr w:rsidR="00ED69A4" w:rsidRPr="00076077" w:rsidTr="00B831E1">
        <w:trPr>
          <w:trHeight w:val="2362"/>
        </w:trPr>
        <w:tc>
          <w:tcPr>
            <w:tcW w:w="9493" w:type="dxa"/>
          </w:tcPr>
          <w:p w:rsidR="00ED69A4" w:rsidRDefault="00830932" w:rsidP="00830932">
            <w:pPr>
              <w:tabs>
                <w:tab w:val="right" w:pos="9356"/>
              </w:tabs>
              <w:spacing w:before="240" w:after="240"/>
              <w:ind w:hanging="3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830932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Ich habe die Teilnahmebedingungen für den WTA-YPA gelesen und bestätige, dass alle in diesem Anmel</w:t>
            </w: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softHyphen/>
            </w:r>
            <w:r w:rsidRPr="00830932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deformular gegebenen Informationen und die eingereichten Dokumente wahr und korrekt sind sowie dass ich der Verfasser der eingereichten Arbeit bin.</w:t>
            </w:r>
          </w:p>
          <w:p w:rsidR="00830932" w:rsidRDefault="0086379F" w:rsidP="00830932">
            <w:pPr>
              <w:tabs>
                <w:tab w:val="left" w:pos="588"/>
                <w:tab w:val="left" w:pos="5702"/>
                <w:tab w:val="right" w:pos="9356"/>
              </w:tabs>
              <w:spacing w:before="240"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Ort: </w:t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Ort"/>
                <w:tag w:val="Ort"/>
                <w:id w:val="-1033656163"/>
                <w:placeholder>
                  <w:docPart w:val="1AE708494C30446283D84D3A56F239D9"/>
                </w:placeholder>
                <w:showingPlcHdr/>
                <w:text/>
              </w:sdtPr>
              <w:sdtEndPr/>
              <w:sdtContent>
                <w:r w:rsidRPr="006F4C43">
                  <w:rPr>
                    <w:rStyle w:val="Platzhaltertext"/>
                  </w:rPr>
                  <w:t xml:space="preserve">Klicken oder tippen Sie hier, um </w:t>
                </w:r>
                <w:r>
                  <w:rPr>
                    <w:rStyle w:val="Platzhaltertext"/>
                  </w:rPr>
                  <w:t>den Ort</w:t>
                </w:r>
                <w:r w:rsidRPr="006F4C43">
                  <w:rPr>
                    <w:rStyle w:val="Platzhaltertext"/>
                  </w:rPr>
                  <w:t xml:space="preserve"> einzugeben.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ab/>
              <w:t xml:space="preserve">Datum: </w:t>
            </w:r>
            <w:sdt>
              <w:sdtPr>
                <w:rPr>
                  <w:rFonts w:ascii="Arial" w:eastAsia="Times New Roman" w:hAnsi="Arial" w:cs="Arial"/>
                  <w:sz w:val="20"/>
                  <w:szCs w:val="20"/>
                  <w:lang w:eastAsia="de-DE"/>
                </w:rPr>
                <w:alias w:val="Datum"/>
                <w:tag w:val="Datum"/>
                <w:id w:val="-185523532"/>
                <w:placeholder>
                  <w:docPart w:val="2E3D770EFF4D4880A154B963CBEE6F8F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6F4C43">
                  <w:rPr>
                    <w:rStyle w:val="Platzhaltertext"/>
                  </w:rPr>
                  <w:t>Klicken oder tippen Sie, um</w:t>
                </w:r>
                <w:r w:rsidR="004A74F7">
                  <w:rPr>
                    <w:rStyle w:val="Platzhaltertext"/>
                  </w:rPr>
                  <w:t xml:space="preserve"> das</w:t>
                </w:r>
                <w:r w:rsidRPr="006F4C43">
                  <w:rPr>
                    <w:rStyle w:val="Platzhaltertext"/>
                  </w:rPr>
                  <w:t xml:space="preserve"> Datum einzugeben.</w:t>
                </w:r>
              </w:sdtContent>
            </w:sdt>
          </w:p>
          <w:p w:rsidR="0086379F" w:rsidRDefault="0086379F" w:rsidP="00830932">
            <w:pPr>
              <w:tabs>
                <w:tab w:val="left" w:pos="588"/>
                <w:tab w:val="left" w:pos="5702"/>
                <w:tab w:val="right" w:pos="9356"/>
              </w:tabs>
              <w:spacing w:before="240"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  <w:p w:rsidR="00B831E1" w:rsidRDefault="00B831E1" w:rsidP="00830932">
            <w:pPr>
              <w:tabs>
                <w:tab w:val="left" w:pos="588"/>
                <w:tab w:val="left" w:pos="5702"/>
                <w:tab w:val="right" w:pos="9356"/>
              </w:tabs>
              <w:spacing w:before="240"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  <w:p w:rsidR="0086379F" w:rsidRDefault="0086379F" w:rsidP="0086379F">
            <w:pPr>
              <w:tabs>
                <w:tab w:val="left" w:pos="588"/>
                <w:tab w:val="left" w:pos="5702"/>
                <w:tab w:val="right" w:pos="9356"/>
              </w:tabs>
              <w:spacing w:before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________________________________________________________</w:t>
            </w:r>
          </w:p>
          <w:p w:rsidR="0086379F" w:rsidRDefault="0086379F" w:rsidP="0086379F">
            <w:pPr>
              <w:tabs>
                <w:tab w:val="left" w:pos="588"/>
                <w:tab w:val="left" w:pos="5702"/>
                <w:tab w:val="right" w:pos="9356"/>
              </w:tabs>
              <w:spacing w:after="240"/>
              <w:ind w:left="6411" w:hanging="6379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Unterschrift des Bewerbers</w:t>
            </w:r>
          </w:p>
        </w:tc>
      </w:tr>
    </w:tbl>
    <w:p w:rsidR="00B54A38" w:rsidRDefault="00B54A38" w:rsidP="004860C5">
      <w:pPr>
        <w:pStyle w:val="Listenabsatz"/>
        <w:spacing w:after="0"/>
        <w:ind w:left="1134" w:hanging="1134"/>
        <w:jc w:val="both"/>
        <w:rPr>
          <w:rFonts w:ascii="Arial" w:hAnsi="Arial" w:cs="Arial"/>
          <w:sz w:val="20"/>
          <w:szCs w:val="20"/>
        </w:rPr>
      </w:pPr>
    </w:p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54A38" w:rsidRPr="00B54A38" w:rsidRDefault="00B54A38" w:rsidP="00B54A38"/>
    <w:p w:rsidR="00BA4057" w:rsidRPr="00B54A38" w:rsidRDefault="00B54A38" w:rsidP="00B54A38">
      <w:pPr>
        <w:tabs>
          <w:tab w:val="left" w:pos="1176"/>
        </w:tabs>
      </w:pPr>
      <w:r>
        <w:tab/>
      </w:r>
    </w:p>
    <w:sectPr w:rsidR="00BA4057" w:rsidRPr="00B54A38" w:rsidSect="00052823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17" w:right="849" w:bottom="1134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1FD" w:rsidRDefault="00A601FD" w:rsidP="00052823">
      <w:r>
        <w:separator/>
      </w:r>
    </w:p>
    <w:p w:rsidR="00A601FD" w:rsidRDefault="00A601FD"/>
    <w:p w:rsidR="00A601FD" w:rsidRDefault="00A601FD" w:rsidP="00DB3D8B"/>
  </w:endnote>
  <w:endnote w:type="continuationSeparator" w:id="0">
    <w:p w:rsidR="00A601FD" w:rsidRDefault="00A601FD" w:rsidP="00052823">
      <w:r>
        <w:continuationSeparator/>
      </w:r>
    </w:p>
    <w:p w:rsidR="00A601FD" w:rsidRDefault="00A601FD"/>
    <w:p w:rsidR="00A601FD" w:rsidRDefault="00A601FD" w:rsidP="00DB3D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638" w:rsidRDefault="001A2638">
    <w:pPr>
      <w:pStyle w:val="Fuzeile"/>
    </w:pPr>
  </w:p>
  <w:p w:rsidR="00D30784" w:rsidRDefault="00D30784"/>
  <w:p w:rsidR="00D30784" w:rsidRDefault="00D30784" w:rsidP="00DB3D8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638" w:rsidRPr="001E3226" w:rsidRDefault="001A2638" w:rsidP="00837362">
    <w:pPr>
      <w:tabs>
        <w:tab w:val="left" w:pos="2835"/>
        <w:tab w:val="right" w:pos="9498"/>
      </w:tabs>
      <w:overflowPunct w:val="0"/>
      <w:autoSpaceDE w:val="0"/>
      <w:autoSpaceDN w:val="0"/>
      <w:adjustRightInd w:val="0"/>
      <w:spacing w:before="240" w:after="120"/>
      <w:ind w:right="142"/>
      <w:textAlignment w:val="baseline"/>
      <w:rPr>
        <w:rFonts w:ascii="Arial" w:hAnsi="Arial" w:cs="Arial"/>
        <w:sz w:val="16"/>
        <w:szCs w:val="16"/>
      </w:rPr>
    </w:pPr>
    <w:r w:rsidRPr="001E3226">
      <w:rPr>
        <w:rFonts w:ascii="Arial" w:hAnsi="Arial" w:cs="Arial"/>
        <w:b/>
        <w:bCs/>
        <w:sz w:val="16"/>
        <w:szCs w:val="16"/>
      </w:rPr>
      <w:t xml:space="preserve">WTA-Dokument </w:t>
    </w:r>
    <w:r w:rsidR="00BF20BA">
      <w:rPr>
        <w:rFonts w:ascii="Arial" w:hAnsi="Arial" w:cs="Arial"/>
        <w:b/>
        <w:bCs/>
        <w:sz w:val="16"/>
        <w:szCs w:val="16"/>
      </w:rPr>
      <w:t>4</w:t>
    </w:r>
    <w:r w:rsidR="00837362">
      <w:rPr>
        <w:rFonts w:ascii="Arial" w:hAnsi="Arial" w:cs="Arial"/>
        <w:b/>
        <w:bCs/>
        <w:sz w:val="16"/>
        <w:szCs w:val="16"/>
      </w:rPr>
      <w:t>0</w:t>
    </w:r>
    <w:r w:rsidR="000B25CD">
      <w:rPr>
        <w:rFonts w:ascii="Arial" w:hAnsi="Arial" w:cs="Arial"/>
        <w:b/>
        <w:bCs/>
        <w:sz w:val="16"/>
        <w:szCs w:val="16"/>
      </w:rPr>
      <w:t>-A</w:t>
    </w:r>
    <w:r w:rsidR="00837362">
      <w:rPr>
        <w:rFonts w:ascii="Arial" w:hAnsi="Arial" w:cs="Arial"/>
        <w:b/>
        <w:bCs/>
        <w:sz w:val="16"/>
        <w:szCs w:val="16"/>
      </w:rPr>
      <w:t>/</w:t>
    </w:r>
    <w:r w:rsidR="00BF20BA">
      <w:rPr>
        <w:rFonts w:ascii="Arial" w:hAnsi="Arial" w:cs="Arial"/>
        <w:b/>
        <w:bCs/>
        <w:sz w:val="16"/>
        <w:szCs w:val="16"/>
      </w:rPr>
      <w:t>0</w:t>
    </w:r>
    <w:r w:rsidR="00B54A38">
      <w:rPr>
        <w:rFonts w:ascii="Arial" w:hAnsi="Arial" w:cs="Arial"/>
        <w:b/>
        <w:bCs/>
        <w:sz w:val="16"/>
        <w:szCs w:val="16"/>
      </w:rPr>
      <w:t>8</w:t>
    </w:r>
    <w:r w:rsidR="00BF20BA">
      <w:rPr>
        <w:rFonts w:ascii="Arial" w:hAnsi="Arial" w:cs="Arial"/>
        <w:b/>
        <w:bCs/>
        <w:sz w:val="16"/>
        <w:szCs w:val="16"/>
      </w:rPr>
      <w:t>.2023</w:t>
    </w:r>
    <w:r w:rsidRPr="001E3226">
      <w:rPr>
        <w:rFonts w:ascii="Arial" w:hAnsi="Arial" w:cs="Arial"/>
        <w:sz w:val="16"/>
        <w:szCs w:val="16"/>
      </w:rPr>
      <w:tab/>
    </w:r>
    <w:r w:rsidR="00F345AE">
      <w:rPr>
        <w:rFonts w:ascii="Arial" w:hAnsi="Arial" w:cs="Arial"/>
        <w:sz w:val="16"/>
        <w:szCs w:val="16"/>
      </w:rPr>
      <w:t>Anmeldeformular</w:t>
    </w:r>
    <w:r w:rsidR="00980EB5">
      <w:rPr>
        <w:rFonts w:ascii="Arial" w:hAnsi="Arial" w:cs="Arial"/>
        <w:sz w:val="16"/>
        <w:szCs w:val="16"/>
      </w:rPr>
      <w:t xml:space="preserve"> WTA-YPA</w:t>
    </w:r>
    <w:r w:rsidRPr="001E3226">
      <w:rPr>
        <w:rFonts w:ascii="Arial" w:hAnsi="Arial" w:cs="Arial"/>
        <w:sz w:val="16"/>
        <w:szCs w:val="16"/>
      </w:rPr>
      <w:tab/>
      <w:t xml:space="preserve">Seiten </w:t>
    </w:r>
    <w:r w:rsidRPr="001E3226">
      <w:rPr>
        <w:rFonts w:ascii="Arial" w:hAnsi="Arial" w:cs="Arial"/>
        <w:sz w:val="16"/>
        <w:szCs w:val="16"/>
      </w:rPr>
      <w:fldChar w:fldCharType="begin"/>
    </w:r>
    <w:r w:rsidRPr="001E3226">
      <w:rPr>
        <w:rFonts w:ascii="Arial" w:hAnsi="Arial" w:cs="Arial"/>
        <w:sz w:val="16"/>
        <w:szCs w:val="16"/>
      </w:rPr>
      <w:instrText xml:space="preserve"> PAGE  \* Arabic  \* MERGEFORMAT </w:instrText>
    </w:r>
    <w:r w:rsidRPr="001E3226">
      <w:rPr>
        <w:rFonts w:ascii="Arial" w:hAnsi="Arial" w:cs="Arial"/>
        <w:sz w:val="16"/>
        <w:szCs w:val="16"/>
      </w:rPr>
      <w:fldChar w:fldCharType="separate"/>
    </w:r>
    <w:r w:rsidRPr="001E3226">
      <w:rPr>
        <w:rFonts w:ascii="Arial" w:hAnsi="Arial" w:cs="Arial"/>
        <w:sz w:val="16"/>
        <w:szCs w:val="16"/>
      </w:rPr>
      <w:t>1</w:t>
    </w:r>
    <w:r w:rsidRPr="001E3226">
      <w:rPr>
        <w:rFonts w:ascii="Arial" w:hAnsi="Arial" w:cs="Arial"/>
        <w:sz w:val="16"/>
        <w:szCs w:val="16"/>
      </w:rPr>
      <w:fldChar w:fldCharType="end"/>
    </w:r>
    <w:r w:rsidRPr="001E3226">
      <w:rPr>
        <w:rFonts w:ascii="Arial" w:hAnsi="Arial" w:cs="Arial"/>
        <w:sz w:val="16"/>
        <w:szCs w:val="16"/>
      </w:rPr>
      <w:t xml:space="preserve"> von </w:t>
    </w:r>
    <w:r w:rsidRPr="001E3226">
      <w:rPr>
        <w:rFonts w:ascii="Arial" w:hAnsi="Arial" w:cs="Arial"/>
        <w:sz w:val="16"/>
        <w:szCs w:val="16"/>
      </w:rPr>
      <w:fldChar w:fldCharType="begin"/>
    </w:r>
    <w:r w:rsidRPr="001E3226">
      <w:rPr>
        <w:rFonts w:ascii="Arial" w:hAnsi="Arial" w:cs="Arial"/>
        <w:sz w:val="16"/>
        <w:szCs w:val="16"/>
      </w:rPr>
      <w:instrText xml:space="preserve"> NUMPAGES  \* Arabic  \* MERGEFORMAT </w:instrText>
    </w:r>
    <w:r w:rsidRPr="001E3226">
      <w:rPr>
        <w:rFonts w:ascii="Arial" w:hAnsi="Arial" w:cs="Arial"/>
        <w:sz w:val="16"/>
        <w:szCs w:val="16"/>
      </w:rPr>
      <w:fldChar w:fldCharType="separate"/>
    </w:r>
    <w:r w:rsidRPr="001E3226">
      <w:rPr>
        <w:rFonts w:ascii="Arial" w:hAnsi="Arial" w:cs="Arial"/>
        <w:sz w:val="16"/>
        <w:szCs w:val="16"/>
      </w:rPr>
      <w:t>2</w:t>
    </w:r>
    <w:r w:rsidRPr="001E3226">
      <w:rPr>
        <w:rFonts w:ascii="Arial" w:hAnsi="Arial" w:cs="Arial"/>
        <w:noProof/>
        <w:sz w:val="16"/>
        <w:szCs w:val="16"/>
      </w:rPr>
      <w:fldChar w:fldCharType="end"/>
    </w:r>
  </w:p>
  <w:tbl>
    <w:tblPr>
      <w:tblW w:w="9993" w:type="dxa"/>
      <w:tblBorders>
        <w:top w:val="single" w:sz="4" w:space="0" w:color="auto"/>
      </w:tblBorders>
      <w:tblCellMar>
        <w:top w:w="11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35"/>
      <w:gridCol w:w="7158"/>
    </w:tblGrid>
    <w:tr w:rsidR="001A2638" w:rsidRPr="001E3226" w:rsidTr="00837362">
      <w:trPr>
        <w:trHeight w:val="300"/>
      </w:trPr>
      <w:tc>
        <w:tcPr>
          <w:tcW w:w="2835" w:type="dxa"/>
        </w:tcPr>
        <w:p w:rsidR="001A2638" w:rsidRPr="001E3226" w:rsidRDefault="001A2638" w:rsidP="001E3226">
          <w:pPr>
            <w:tabs>
              <w:tab w:val="center" w:pos="4536"/>
              <w:tab w:val="right" w:pos="9072"/>
            </w:tabs>
            <w:overflowPunct w:val="0"/>
            <w:autoSpaceDE w:val="0"/>
            <w:autoSpaceDN w:val="0"/>
            <w:adjustRightInd w:val="0"/>
            <w:spacing w:after="0"/>
            <w:textAlignment w:val="baseline"/>
            <w:rPr>
              <w:rFonts w:ascii="Arial" w:hAnsi="Arial" w:cs="Arial"/>
              <w:sz w:val="16"/>
            </w:rPr>
          </w:pPr>
          <w:r w:rsidRPr="001E3226">
            <w:rPr>
              <w:rFonts w:ascii="Arial" w:hAnsi="Arial" w:cs="Arial"/>
              <w:sz w:val="16"/>
            </w:rPr>
            <w:t>WTA International e.V.</w:t>
          </w:r>
          <w:r w:rsidRPr="001E3226">
            <w:rPr>
              <w:rFonts w:ascii="Arial" w:hAnsi="Arial" w:cs="Arial"/>
              <w:sz w:val="16"/>
            </w:rPr>
            <w:br/>
            <w:t>Präsidium</w:t>
          </w:r>
        </w:p>
      </w:tc>
      <w:tc>
        <w:tcPr>
          <w:tcW w:w="7158" w:type="dxa"/>
        </w:tcPr>
        <w:p w:rsidR="001A2638" w:rsidRPr="001E3226" w:rsidRDefault="001A2638" w:rsidP="001E3226">
          <w:pPr>
            <w:tabs>
              <w:tab w:val="center" w:pos="4536"/>
              <w:tab w:val="right" w:pos="9072"/>
            </w:tabs>
            <w:overflowPunct w:val="0"/>
            <w:autoSpaceDE w:val="0"/>
            <w:autoSpaceDN w:val="0"/>
            <w:adjustRightInd w:val="0"/>
            <w:spacing w:after="0"/>
            <w:textAlignment w:val="baseline"/>
            <w:rPr>
              <w:rFonts w:ascii="Arial" w:hAnsi="Arial" w:cs="Arial"/>
              <w:sz w:val="16"/>
            </w:rPr>
          </w:pPr>
          <w:r w:rsidRPr="001E3226">
            <w:rPr>
              <w:rFonts w:ascii="Arial" w:hAnsi="Arial" w:cs="Arial"/>
              <w:sz w:val="16"/>
            </w:rPr>
            <w:t>Sitz München   Amtsgericht München VR 9062</w:t>
          </w:r>
        </w:p>
        <w:p w:rsidR="001A2638" w:rsidRPr="001E3226" w:rsidRDefault="003B0198" w:rsidP="001E3226">
          <w:pPr>
            <w:tabs>
              <w:tab w:val="center" w:pos="4536"/>
              <w:tab w:val="right" w:pos="9072"/>
            </w:tabs>
            <w:overflowPunct w:val="0"/>
            <w:autoSpaceDE w:val="0"/>
            <w:autoSpaceDN w:val="0"/>
            <w:adjustRightInd w:val="0"/>
            <w:spacing w:after="0"/>
            <w:textAlignment w:val="baseline"/>
            <w:rPr>
              <w:rFonts w:ascii="Arial" w:hAnsi="Arial" w:cs="Arial"/>
              <w:sz w:val="16"/>
            </w:rPr>
          </w:pPr>
          <w:r w:rsidRPr="003B0198">
            <w:rPr>
              <w:rFonts w:ascii="Arial" w:hAnsi="Arial" w:cs="Arial"/>
              <w:sz w:val="16"/>
            </w:rPr>
            <w:t xml:space="preserve">Prof. Dr. A. Troi   Dr. J. Maier   Dr. K. Holl   </w:t>
          </w:r>
          <w:proofErr w:type="spellStart"/>
          <w:r w:rsidRPr="003B0198">
            <w:rPr>
              <w:rFonts w:ascii="Arial" w:hAnsi="Arial" w:cs="Arial"/>
              <w:sz w:val="16"/>
            </w:rPr>
            <w:t>doc</w:t>
          </w:r>
          <w:proofErr w:type="spellEnd"/>
          <w:r w:rsidRPr="003B0198">
            <w:rPr>
              <w:rFonts w:ascii="Arial" w:hAnsi="Arial" w:cs="Arial"/>
              <w:sz w:val="16"/>
            </w:rPr>
            <w:t>. Ing. N. Žižková, Ph.D.</w:t>
          </w:r>
        </w:p>
      </w:tc>
    </w:tr>
  </w:tbl>
  <w:p w:rsidR="00D30784" w:rsidRPr="001E3226" w:rsidRDefault="00D30784" w:rsidP="001E3226">
    <w:pPr>
      <w:spacing w:after="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1FD" w:rsidRDefault="00A601FD" w:rsidP="00052823">
      <w:r>
        <w:separator/>
      </w:r>
    </w:p>
    <w:p w:rsidR="00A601FD" w:rsidRDefault="00A601FD"/>
    <w:p w:rsidR="00A601FD" w:rsidRDefault="00A601FD" w:rsidP="00DB3D8B"/>
  </w:footnote>
  <w:footnote w:type="continuationSeparator" w:id="0">
    <w:p w:rsidR="00A601FD" w:rsidRDefault="00A601FD" w:rsidP="00052823">
      <w:r>
        <w:continuationSeparator/>
      </w:r>
    </w:p>
    <w:p w:rsidR="00A601FD" w:rsidRDefault="00A601FD"/>
    <w:p w:rsidR="00A601FD" w:rsidRDefault="00A601FD" w:rsidP="00DB3D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638" w:rsidRDefault="001A2638">
    <w:pPr>
      <w:pStyle w:val="Kopfzeile"/>
    </w:pPr>
  </w:p>
  <w:p w:rsidR="00D30784" w:rsidRDefault="00D30784"/>
  <w:p w:rsidR="00D30784" w:rsidRDefault="00D30784" w:rsidP="00DB3D8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823" w:rsidRDefault="00052823" w:rsidP="001E3226">
    <w:pPr>
      <w:pStyle w:val="Kopfzeile"/>
      <w:spacing w:after="0"/>
      <w:jc w:val="right"/>
    </w:pPr>
    <w:r>
      <w:rPr>
        <w:noProof/>
      </w:rPr>
      <w:drawing>
        <wp:inline distT="0" distB="0" distL="0" distR="0" wp14:anchorId="69A98A30" wp14:editId="28274FD2">
          <wp:extent cx="1897200" cy="7416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72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226" w:rsidRDefault="001E3226" w:rsidP="001E3226">
    <w:pPr>
      <w:pStyle w:val="Kopfzeile"/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73DE4"/>
    <w:multiLevelType w:val="hybridMultilevel"/>
    <w:tmpl w:val="1FAEA35E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465D"/>
    <w:multiLevelType w:val="hybridMultilevel"/>
    <w:tmpl w:val="5992C8AC"/>
    <w:lvl w:ilvl="0" w:tplc="D25CBF1E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2" w:hanging="360"/>
      </w:pPr>
    </w:lvl>
    <w:lvl w:ilvl="2" w:tplc="0407001B" w:tentative="1">
      <w:start w:val="1"/>
      <w:numFmt w:val="lowerRoman"/>
      <w:lvlText w:val="%3."/>
      <w:lvlJc w:val="right"/>
      <w:pPr>
        <w:ind w:left="1832" w:hanging="180"/>
      </w:pPr>
    </w:lvl>
    <w:lvl w:ilvl="3" w:tplc="0407000F" w:tentative="1">
      <w:start w:val="1"/>
      <w:numFmt w:val="decimal"/>
      <w:lvlText w:val="%4."/>
      <w:lvlJc w:val="left"/>
      <w:pPr>
        <w:ind w:left="2552" w:hanging="360"/>
      </w:pPr>
    </w:lvl>
    <w:lvl w:ilvl="4" w:tplc="04070019" w:tentative="1">
      <w:start w:val="1"/>
      <w:numFmt w:val="lowerLetter"/>
      <w:lvlText w:val="%5."/>
      <w:lvlJc w:val="left"/>
      <w:pPr>
        <w:ind w:left="3272" w:hanging="360"/>
      </w:pPr>
    </w:lvl>
    <w:lvl w:ilvl="5" w:tplc="0407001B" w:tentative="1">
      <w:start w:val="1"/>
      <w:numFmt w:val="lowerRoman"/>
      <w:lvlText w:val="%6."/>
      <w:lvlJc w:val="right"/>
      <w:pPr>
        <w:ind w:left="3992" w:hanging="180"/>
      </w:pPr>
    </w:lvl>
    <w:lvl w:ilvl="6" w:tplc="0407000F" w:tentative="1">
      <w:start w:val="1"/>
      <w:numFmt w:val="decimal"/>
      <w:lvlText w:val="%7."/>
      <w:lvlJc w:val="left"/>
      <w:pPr>
        <w:ind w:left="4712" w:hanging="360"/>
      </w:pPr>
    </w:lvl>
    <w:lvl w:ilvl="7" w:tplc="04070019" w:tentative="1">
      <w:start w:val="1"/>
      <w:numFmt w:val="lowerLetter"/>
      <w:lvlText w:val="%8."/>
      <w:lvlJc w:val="left"/>
      <w:pPr>
        <w:ind w:left="5432" w:hanging="360"/>
      </w:pPr>
    </w:lvl>
    <w:lvl w:ilvl="8" w:tplc="0407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" w15:restartNumberingAfterBreak="0">
    <w:nsid w:val="15145787"/>
    <w:multiLevelType w:val="hybridMultilevel"/>
    <w:tmpl w:val="3C84E3D6"/>
    <w:lvl w:ilvl="0" w:tplc="88967364">
      <w:start w:val="11"/>
      <w:numFmt w:val="bullet"/>
      <w:lvlText w:val="–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E1647"/>
    <w:multiLevelType w:val="hybridMultilevel"/>
    <w:tmpl w:val="0944CEAA"/>
    <w:lvl w:ilvl="0" w:tplc="D324C72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B3FC805E">
      <w:start w:val="1"/>
      <w:numFmt w:val="lowerLetter"/>
      <w:lvlText w:val="%2."/>
      <w:lvlJc w:val="left"/>
      <w:pPr>
        <w:ind w:left="2148" w:hanging="708"/>
      </w:pPr>
      <w:rPr>
        <w:rFonts w:hint="default"/>
      </w:rPr>
    </w:lvl>
    <w:lvl w:ilvl="2" w:tplc="D77EA06E">
      <w:start w:val="2"/>
      <w:numFmt w:val="bullet"/>
      <w:lvlText w:val="–"/>
      <w:lvlJc w:val="left"/>
      <w:pPr>
        <w:ind w:left="3048" w:hanging="708"/>
      </w:pPr>
      <w:rPr>
        <w:rFonts w:ascii="Arial" w:eastAsiaTheme="minorHAnsi" w:hAnsi="Arial" w:cs="Arial" w:hint="default"/>
      </w:r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127938"/>
    <w:multiLevelType w:val="hybridMultilevel"/>
    <w:tmpl w:val="E9482BA6"/>
    <w:lvl w:ilvl="0" w:tplc="3AA683FC">
      <w:numFmt w:val="bullet"/>
      <w:lvlText w:val="–"/>
      <w:lvlJc w:val="left"/>
      <w:pPr>
        <w:ind w:left="1068" w:hanging="708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91204"/>
    <w:multiLevelType w:val="hybridMultilevel"/>
    <w:tmpl w:val="C2303C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246BF"/>
    <w:multiLevelType w:val="hybridMultilevel"/>
    <w:tmpl w:val="9E908422"/>
    <w:lvl w:ilvl="0" w:tplc="BE9A922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2" w:hanging="360"/>
      </w:pPr>
    </w:lvl>
    <w:lvl w:ilvl="2" w:tplc="0407001B" w:tentative="1">
      <w:start w:val="1"/>
      <w:numFmt w:val="lowerRoman"/>
      <w:lvlText w:val="%3."/>
      <w:lvlJc w:val="right"/>
      <w:pPr>
        <w:ind w:left="1832" w:hanging="180"/>
      </w:pPr>
    </w:lvl>
    <w:lvl w:ilvl="3" w:tplc="0407000F" w:tentative="1">
      <w:start w:val="1"/>
      <w:numFmt w:val="decimal"/>
      <w:lvlText w:val="%4."/>
      <w:lvlJc w:val="left"/>
      <w:pPr>
        <w:ind w:left="2552" w:hanging="360"/>
      </w:pPr>
    </w:lvl>
    <w:lvl w:ilvl="4" w:tplc="04070019" w:tentative="1">
      <w:start w:val="1"/>
      <w:numFmt w:val="lowerLetter"/>
      <w:lvlText w:val="%5."/>
      <w:lvlJc w:val="left"/>
      <w:pPr>
        <w:ind w:left="3272" w:hanging="360"/>
      </w:pPr>
    </w:lvl>
    <w:lvl w:ilvl="5" w:tplc="0407001B" w:tentative="1">
      <w:start w:val="1"/>
      <w:numFmt w:val="lowerRoman"/>
      <w:lvlText w:val="%6."/>
      <w:lvlJc w:val="right"/>
      <w:pPr>
        <w:ind w:left="3992" w:hanging="180"/>
      </w:pPr>
    </w:lvl>
    <w:lvl w:ilvl="6" w:tplc="0407000F" w:tentative="1">
      <w:start w:val="1"/>
      <w:numFmt w:val="decimal"/>
      <w:lvlText w:val="%7."/>
      <w:lvlJc w:val="left"/>
      <w:pPr>
        <w:ind w:left="4712" w:hanging="360"/>
      </w:pPr>
    </w:lvl>
    <w:lvl w:ilvl="7" w:tplc="04070019" w:tentative="1">
      <w:start w:val="1"/>
      <w:numFmt w:val="lowerLetter"/>
      <w:lvlText w:val="%8."/>
      <w:lvlJc w:val="left"/>
      <w:pPr>
        <w:ind w:left="5432" w:hanging="360"/>
      </w:pPr>
    </w:lvl>
    <w:lvl w:ilvl="8" w:tplc="0407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7" w15:restartNumberingAfterBreak="0">
    <w:nsid w:val="44E55088"/>
    <w:multiLevelType w:val="hybridMultilevel"/>
    <w:tmpl w:val="90442408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2178B5"/>
    <w:multiLevelType w:val="hybridMultilevel"/>
    <w:tmpl w:val="4BF21A30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106A4"/>
    <w:multiLevelType w:val="hybridMultilevel"/>
    <w:tmpl w:val="D4904356"/>
    <w:lvl w:ilvl="0" w:tplc="7C4E3C68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12" w:hanging="360"/>
      </w:pPr>
    </w:lvl>
    <w:lvl w:ilvl="2" w:tplc="0407001B" w:tentative="1">
      <w:start w:val="1"/>
      <w:numFmt w:val="lowerRoman"/>
      <w:lvlText w:val="%3."/>
      <w:lvlJc w:val="right"/>
      <w:pPr>
        <w:ind w:left="1832" w:hanging="180"/>
      </w:pPr>
    </w:lvl>
    <w:lvl w:ilvl="3" w:tplc="0407000F" w:tentative="1">
      <w:start w:val="1"/>
      <w:numFmt w:val="decimal"/>
      <w:lvlText w:val="%4."/>
      <w:lvlJc w:val="left"/>
      <w:pPr>
        <w:ind w:left="2552" w:hanging="360"/>
      </w:pPr>
    </w:lvl>
    <w:lvl w:ilvl="4" w:tplc="04070019" w:tentative="1">
      <w:start w:val="1"/>
      <w:numFmt w:val="lowerLetter"/>
      <w:lvlText w:val="%5."/>
      <w:lvlJc w:val="left"/>
      <w:pPr>
        <w:ind w:left="3272" w:hanging="360"/>
      </w:pPr>
    </w:lvl>
    <w:lvl w:ilvl="5" w:tplc="0407001B" w:tentative="1">
      <w:start w:val="1"/>
      <w:numFmt w:val="lowerRoman"/>
      <w:lvlText w:val="%6."/>
      <w:lvlJc w:val="right"/>
      <w:pPr>
        <w:ind w:left="3992" w:hanging="180"/>
      </w:pPr>
    </w:lvl>
    <w:lvl w:ilvl="6" w:tplc="0407000F" w:tentative="1">
      <w:start w:val="1"/>
      <w:numFmt w:val="decimal"/>
      <w:lvlText w:val="%7."/>
      <w:lvlJc w:val="left"/>
      <w:pPr>
        <w:ind w:left="4712" w:hanging="360"/>
      </w:pPr>
    </w:lvl>
    <w:lvl w:ilvl="7" w:tplc="04070019" w:tentative="1">
      <w:start w:val="1"/>
      <w:numFmt w:val="lowerLetter"/>
      <w:lvlText w:val="%8."/>
      <w:lvlJc w:val="left"/>
      <w:pPr>
        <w:ind w:left="5432" w:hanging="360"/>
      </w:pPr>
    </w:lvl>
    <w:lvl w:ilvl="8" w:tplc="0407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0" w15:restartNumberingAfterBreak="0">
    <w:nsid w:val="5F674006"/>
    <w:multiLevelType w:val="hybridMultilevel"/>
    <w:tmpl w:val="4BF21A30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684EB6"/>
    <w:multiLevelType w:val="hybridMultilevel"/>
    <w:tmpl w:val="A58C70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D54ECE"/>
    <w:multiLevelType w:val="hybridMultilevel"/>
    <w:tmpl w:val="FFF626E8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12"/>
  </w:num>
  <w:num w:numId="9">
    <w:abstractNumId w:val="8"/>
  </w:num>
  <w:num w:numId="10">
    <w:abstractNumId w:val="10"/>
  </w:num>
  <w:num w:numId="11">
    <w:abstractNumId w:val="9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198"/>
    <w:rsid w:val="00052823"/>
    <w:rsid w:val="00076077"/>
    <w:rsid w:val="000B25CD"/>
    <w:rsid w:val="001004B6"/>
    <w:rsid w:val="00120E34"/>
    <w:rsid w:val="001A2638"/>
    <w:rsid w:val="001D18CD"/>
    <w:rsid w:val="001E01B3"/>
    <w:rsid w:val="001E3226"/>
    <w:rsid w:val="00265C1C"/>
    <w:rsid w:val="0028418D"/>
    <w:rsid w:val="002B2443"/>
    <w:rsid w:val="00386C0E"/>
    <w:rsid w:val="003B0198"/>
    <w:rsid w:val="003B79F5"/>
    <w:rsid w:val="003C6029"/>
    <w:rsid w:val="00404753"/>
    <w:rsid w:val="0040768F"/>
    <w:rsid w:val="004472A3"/>
    <w:rsid w:val="00455F04"/>
    <w:rsid w:val="004860C5"/>
    <w:rsid w:val="00494BC8"/>
    <w:rsid w:val="004A74F7"/>
    <w:rsid w:val="004B7396"/>
    <w:rsid w:val="004D0822"/>
    <w:rsid w:val="00575C8C"/>
    <w:rsid w:val="005A023F"/>
    <w:rsid w:val="005E58B8"/>
    <w:rsid w:val="006101E2"/>
    <w:rsid w:val="00627BD9"/>
    <w:rsid w:val="0066628A"/>
    <w:rsid w:val="0067197A"/>
    <w:rsid w:val="006F0E3B"/>
    <w:rsid w:val="0071045B"/>
    <w:rsid w:val="007C5265"/>
    <w:rsid w:val="007F01C8"/>
    <w:rsid w:val="00830932"/>
    <w:rsid w:val="00837362"/>
    <w:rsid w:val="00841CE1"/>
    <w:rsid w:val="00851BDD"/>
    <w:rsid w:val="0086379F"/>
    <w:rsid w:val="00894EAA"/>
    <w:rsid w:val="008A4ADB"/>
    <w:rsid w:val="008C29DB"/>
    <w:rsid w:val="008E0520"/>
    <w:rsid w:val="009062EF"/>
    <w:rsid w:val="00935C25"/>
    <w:rsid w:val="0095524F"/>
    <w:rsid w:val="00980EB5"/>
    <w:rsid w:val="00A073AB"/>
    <w:rsid w:val="00A601FD"/>
    <w:rsid w:val="00B02AF8"/>
    <w:rsid w:val="00B042DF"/>
    <w:rsid w:val="00B3424D"/>
    <w:rsid w:val="00B54A38"/>
    <w:rsid w:val="00B831E1"/>
    <w:rsid w:val="00BA4057"/>
    <w:rsid w:val="00BB0FD0"/>
    <w:rsid w:val="00BF20BA"/>
    <w:rsid w:val="00C52760"/>
    <w:rsid w:val="00C95FF3"/>
    <w:rsid w:val="00CB5917"/>
    <w:rsid w:val="00CD5F48"/>
    <w:rsid w:val="00D04B1A"/>
    <w:rsid w:val="00D30784"/>
    <w:rsid w:val="00D7100A"/>
    <w:rsid w:val="00DA7B35"/>
    <w:rsid w:val="00DB3D8B"/>
    <w:rsid w:val="00DE04C7"/>
    <w:rsid w:val="00E109B6"/>
    <w:rsid w:val="00E22752"/>
    <w:rsid w:val="00E26920"/>
    <w:rsid w:val="00E51559"/>
    <w:rsid w:val="00ED69A4"/>
    <w:rsid w:val="00F345AE"/>
    <w:rsid w:val="00F44AE3"/>
    <w:rsid w:val="00FB0729"/>
    <w:rsid w:val="00FD5E62"/>
    <w:rsid w:val="00FD7E4F"/>
    <w:rsid w:val="00FD7FD8"/>
    <w:rsid w:val="00FE2D79"/>
    <w:rsid w:val="00FE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E32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5282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2823"/>
  </w:style>
  <w:style w:type="paragraph" w:styleId="Fuzeile">
    <w:name w:val="footer"/>
    <w:basedOn w:val="Standard"/>
    <w:link w:val="FuzeileZchn"/>
    <w:uiPriority w:val="99"/>
    <w:unhideWhenUsed/>
    <w:rsid w:val="0005282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2823"/>
  </w:style>
  <w:style w:type="paragraph" w:styleId="Listenabsatz">
    <w:name w:val="List Paragraph"/>
    <w:basedOn w:val="Standard"/>
    <w:uiPriority w:val="34"/>
    <w:qFormat/>
    <w:rsid w:val="001E3226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1E3226"/>
    <w:rPr>
      <w:color w:val="808080"/>
    </w:rPr>
  </w:style>
  <w:style w:type="table" w:styleId="Tabellenraster">
    <w:name w:val="Table Grid"/>
    <w:basedOn w:val="NormaleTabelle"/>
    <w:uiPriority w:val="39"/>
    <w:rsid w:val="00076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4A74F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4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ta-international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39921E1B84B40D8846214EE2766C4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1E635-E6E4-45F2-8624-0B7056D0DF2F}"/>
      </w:docPartPr>
      <w:docPartBody>
        <w:p w:rsidR="00E91B82" w:rsidRDefault="00D40904">
          <w:pPr>
            <w:pStyle w:val="D39921E1B84B40D8846214EE2766C4F5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den Vornamen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0ECAB9F15F8E411E846CF4E34D4F5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25CDD6-8E63-48C5-A69A-7FAB429E5B5F}"/>
      </w:docPartPr>
      <w:docPartBody>
        <w:p w:rsidR="00E91B82" w:rsidRDefault="00D40904">
          <w:pPr>
            <w:pStyle w:val="0ECAB9F15F8E411E846CF4E34D4F5324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den Nachnamen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C95548E5916740BEA7C68403BDF76D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2505A7-C52E-4686-8CA1-535CC6311117}"/>
      </w:docPartPr>
      <w:docPartBody>
        <w:p w:rsidR="00E91B82" w:rsidRDefault="00D40904">
          <w:pPr>
            <w:pStyle w:val="C95548E5916740BEA7C68403BDF76D79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das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Geburts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>datum einzugeben.</w:t>
          </w:r>
        </w:p>
      </w:docPartBody>
    </w:docPart>
    <w:docPart>
      <w:docPartPr>
        <w:name w:val="71F943D85DBC480FA1F45E8137D1B5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F1DEB8-567D-4C58-A3A9-B767BD6910A0}"/>
      </w:docPartPr>
      <w:docPartBody>
        <w:p w:rsidR="00E91B82" w:rsidRDefault="00D40904">
          <w:pPr>
            <w:pStyle w:val="71F943D85DBC480FA1F45E8137D1B5AA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 xml:space="preserve">Straße und Hausnummer 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>einzugeben.</w:t>
          </w:r>
        </w:p>
      </w:docPartBody>
    </w:docPart>
    <w:docPart>
      <w:docPartPr>
        <w:name w:val="BC2F46E5CDAB42889A390411E3C895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502F1A-BBD1-4858-9BCA-8E72A433C35E}"/>
      </w:docPartPr>
      <w:docPartBody>
        <w:p w:rsidR="00E91B82" w:rsidRDefault="00D40904">
          <w:pPr>
            <w:pStyle w:val="BC2F46E5CDAB42889A390411E3C89598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PLZ und Ort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7F0BD8DDA5AC4DA9A38067D9CB49A3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4710FF-8E7D-459A-B821-8EF058D0BA2E}"/>
      </w:docPartPr>
      <w:docPartBody>
        <w:p w:rsidR="00E91B82" w:rsidRDefault="00D40904">
          <w:pPr>
            <w:pStyle w:val="7F0BD8DDA5AC4DA9A38067D9CB49A36A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das Land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8BA9EC921C2D49B4BBBFE091ED16F3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24C218-6FCC-4980-9656-9C28720C8CB9}"/>
      </w:docPartPr>
      <w:docPartBody>
        <w:p w:rsidR="00E91B82" w:rsidRDefault="00D40904">
          <w:pPr>
            <w:pStyle w:val="8BA9EC921C2D49B4BBBFE091ED16F3A3"/>
          </w:pPr>
          <w:r>
            <w:rPr>
              <w:rFonts w:ascii="Arial" w:hAnsi="Arial" w:cs="Times New Roman"/>
              <w:color w:val="808080"/>
              <w:sz w:val="20"/>
              <w:szCs w:val="20"/>
            </w:rPr>
            <w:t>Bitte geben Sie die Telefonnummer mit Ländervorwahl ein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>.</w:t>
          </w:r>
        </w:p>
      </w:docPartBody>
    </w:docPart>
    <w:docPart>
      <w:docPartPr>
        <w:name w:val="2AD87C98AFAD4C92AE1B6DBB010670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1DE56-D607-4541-B543-BF6843BF587D}"/>
      </w:docPartPr>
      <w:docPartBody>
        <w:p w:rsidR="00E91B82" w:rsidRDefault="00D40904">
          <w:pPr>
            <w:pStyle w:val="2AD87C98AFAD4C92AE1B6DBB01067020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 xml:space="preserve">Ihre E-Mail-Adresse 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>einzugeben.</w:t>
          </w:r>
        </w:p>
      </w:docPartBody>
    </w:docPart>
    <w:docPart>
      <w:docPartPr>
        <w:name w:val="2C7BEC8B9BCD43418E39707BF23369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F19638-E2DB-41D4-BB2A-D8400E2677A4}"/>
      </w:docPartPr>
      <w:docPartBody>
        <w:p w:rsidR="00E91B82" w:rsidRDefault="00D40904">
          <w:pPr>
            <w:pStyle w:val="2C7BEC8B9BCD43418E39707BF233692C"/>
          </w:pPr>
          <w:r>
            <w:rPr>
              <w:rFonts w:ascii="Arial" w:hAnsi="Arial" w:cs="Times New Roman"/>
              <w:color w:val="808080"/>
              <w:sz w:val="20"/>
              <w:szCs w:val="20"/>
            </w:rPr>
            <w:t>Bitte geben Sie den vollständigen Titel der eingereichten Arbeit (inkl. englischer Übersetzung) ein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>.</w:t>
          </w:r>
        </w:p>
      </w:docPartBody>
    </w:docPart>
    <w:docPart>
      <w:docPartPr>
        <w:name w:val="FE0C7DCC3D2B4E8A8DD36085258AF0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360A99-44DB-4D83-86D2-EA8C90E0F711}"/>
      </w:docPartPr>
      <w:docPartBody>
        <w:p w:rsidR="00E91B82" w:rsidRDefault="00D40904">
          <w:pPr>
            <w:pStyle w:val="FE0C7DCC3D2B4E8A8DD36085258AF040"/>
          </w:pPr>
          <w:r w:rsidRPr="006F4C43">
            <w:rPr>
              <w:rStyle w:val="Platzhaltertext"/>
            </w:rPr>
            <w:t xml:space="preserve">Klicken oder tippen Sie, um </w:t>
          </w:r>
          <w:r>
            <w:rPr>
              <w:rStyle w:val="Platzhaltertext"/>
            </w:rPr>
            <w:t>dass</w:t>
          </w:r>
          <w:r w:rsidRPr="006F4C43">
            <w:rPr>
              <w:rStyle w:val="Platzhaltertext"/>
            </w:rPr>
            <w:t xml:space="preserve"> Datum einzugeben.</w:t>
          </w:r>
        </w:p>
      </w:docPartBody>
    </w:docPart>
    <w:docPart>
      <w:docPartPr>
        <w:name w:val="6DDACFF5317E4857AE67BC5F79D326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3B2AB2-C4BF-4A6D-81C8-781CB2FEEE6D}"/>
      </w:docPartPr>
      <w:docPartBody>
        <w:p w:rsidR="00E91B82" w:rsidRDefault="00D40904">
          <w:pPr>
            <w:pStyle w:val="6DDACFF5317E4857AE67BC5F79D326D1"/>
          </w:pPr>
          <w:r w:rsidRPr="006F4C43">
            <w:rPr>
              <w:rStyle w:val="Platzhaltertext"/>
            </w:rPr>
            <w:t xml:space="preserve">Klicken oder tippen Sie hier, um </w:t>
          </w:r>
          <w:r>
            <w:rPr>
              <w:rStyle w:val="Platzhaltertext"/>
            </w:rPr>
            <w:t>weitere Themenbereiche</w:t>
          </w:r>
          <w:r w:rsidRPr="006F4C43">
            <w:rPr>
              <w:rStyle w:val="Platzhaltertext"/>
            </w:rPr>
            <w:t xml:space="preserve"> einzugeben.</w:t>
          </w:r>
        </w:p>
      </w:docPartBody>
    </w:docPart>
    <w:docPart>
      <w:docPartPr>
        <w:name w:val="DA198F6988A4407CBA819DF000F671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29471C-D985-4853-8DF4-A2727278EBA7}"/>
      </w:docPartPr>
      <w:docPartBody>
        <w:p w:rsidR="00E91B82" w:rsidRDefault="00D40904">
          <w:pPr>
            <w:pStyle w:val="DA198F6988A4407CBA819DF000F671F1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den Namen der Ausbildungsstätte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C2A1DA525227478091E5FA4EC8A503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BFE548-A3BD-46EA-B8B1-307395EFA77C}"/>
      </w:docPartPr>
      <w:docPartBody>
        <w:p w:rsidR="00E91B82" w:rsidRDefault="00D40904">
          <w:pPr>
            <w:pStyle w:val="C2A1DA525227478091E5FA4EC8A5033A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 xml:space="preserve">Straße und Hausnummer 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>einzugeben.</w:t>
          </w:r>
        </w:p>
      </w:docPartBody>
    </w:docPart>
    <w:docPart>
      <w:docPartPr>
        <w:name w:val="41ABF06687C9477FA508DDB3E49D79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7E6864-4197-441E-B9EB-A43E252872D1}"/>
      </w:docPartPr>
      <w:docPartBody>
        <w:p w:rsidR="00E91B82" w:rsidRDefault="00D40904">
          <w:pPr>
            <w:pStyle w:val="41ABF06687C9477FA508DDB3E49D79F9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PLZ und Ort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20579A0C43B048DB81678834D8713B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5916A3-9FCA-4E39-AFA9-3B68287758F3}"/>
      </w:docPartPr>
      <w:docPartBody>
        <w:p w:rsidR="00E91B82" w:rsidRDefault="00D40904">
          <w:pPr>
            <w:pStyle w:val="20579A0C43B048DB81678834D8713B72"/>
          </w:pP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Klicken oder tippen Sie, um </w:t>
          </w:r>
          <w:r>
            <w:rPr>
              <w:rFonts w:ascii="Arial" w:hAnsi="Arial" w:cs="Times New Roman"/>
              <w:color w:val="808080"/>
              <w:sz w:val="20"/>
              <w:szCs w:val="20"/>
            </w:rPr>
            <w:t>das Land</w:t>
          </w:r>
          <w:r w:rsidRPr="00076077">
            <w:rPr>
              <w:rFonts w:ascii="Arial" w:hAnsi="Arial" w:cs="Times New Roman"/>
              <w:color w:val="808080"/>
              <w:sz w:val="20"/>
              <w:szCs w:val="20"/>
            </w:rPr>
            <w:t xml:space="preserve"> einzugeben.</w:t>
          </w:r>
        </w:p>
      </w:docPartBody>
    </w:docPart>
    <w:docPart>
      <w:docPartPr>
        <w:name w:val="8FD54A414B03443BA8F7C5971F90A7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043EA1-6D9F-4C3A-B296-13962FCBB127}"/>
      </w:docPartPr>
      <w:docPartBody>
        <w:p w:rsidR="00E91B82" w:rsidRDefault="00D40904">
          <w:pPr>
            <w:pStyle w:val="8FD54A414B03443BA8F7C5971F90A7DF"/>
          </w:pPr>
          <w:r w:rsidRPr="00A7389E">
            <w:rPr>
              <w:rStyle w:val="Platzhaltertext"/>
            </w:rPr>
            <w:t>Geben Sie alle Inhalte ein, die wiederholt werden sollen – einschließlich anderer Inhaltssteuerelemente. Sie können auch dieses Steuerelement um Tabellenzeilen herum einfügen, um Teile einer Tabelle zu wiederholen.</w:t>
          </w:r>
        </w:p>
      </w:docPartBody>
    </w:docPart>
    <w:docPart>
      <w:docPartPr>
        <w:name w:val="FD961CC033A34D9AA786D2BD6D4AAC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90C792-A10E-4465-A85C-0859BD90A530}"/>
      </w:docPartPr>
      <w:docPartBody>
        <w:p w:rsidR="00E91B82" w:rsidRDefault="00D40904">
          <w:pPr>
            <w:pStyle w:val="FD961CC033A34D9AA786D2BD6D4AACB7"/>
          </w:pPr>
          <w:r>
            <w:rPr>
              <w:rStyle w:val="Platzhaltertext"/>
            </w:rPr>
            <w:t>Titel, Vorname, Nachname</w:t>
          </w:r>
        </w:p>
      </w:docPartBody>
    </w:docPart>
    <w:docPart>
      <w:docPartPr>
        <w:name w:val="AEF0592D565045E28C6B818A13CA84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DD57E4-8233-49F5-985D-B065741041E0}"/>
      </w:docPartPr>
      <w:docPartBody>
        <w:p w:rsidR="00E91B82" w:rsidRDefault="00D40904">
          <w:pPr>
            <w:pStyle w:val="AEF0592D565045E28C6B818A13CA84A1"/>
          </w:pPr>
          <w:r>
            <w:rPr>
              <w:rStyle w:val="Platzhaltertext"/>
            </w:rPr>
            <w:t>E-Mail-Adresse</w:t>
          </w:r>
        </w:p>
      </w:docPartBody>
    </w:docPart>
    <w:docPart>
      <w:docPartPr>
        <w:name w:val="975FD683E5F84D2DBC3DA71445829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9DD619-6D96-461C-8559-30C4AA1F8662}"/>
      </w:docPartPr>
      <w:docPartBody>
        <w:p w:rsidR="00E91B82" w:rsidRDefault="00D40904">
          <w:pPr>
            <w:pStyle w:val="975FD683E5F84D2DBC3DA71445829440"/>
          </w:pPr>
          <w:r>
            <w:rPr>
              <w:rStyle w:val="Platzhaltertext"/>
            </w:rPr>
            <w:t>Geben Sie die Sprache der Arbeit ein</w:t>
          </w:r>
          <w:r w:rsidRPr="006F4C43">
            <w:rPr>
              <w:rStyle w:val="Platzhaltertext"/>
            </w:rPr>
            <w:t>.</w:t>
          </w:r>
        </w:p>
      </w:docPartBody>
    </w:docPart>
    <w:docPart>
      <w:docPartPr>
        <w:name w:val="1AE708494C30446283D84D3A56F239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032709-7772-4883-871F-A79DCCAB4EDA}"/>
      </w:docPartPr>
      <w:docPartBody>
        <w:p w:rsidR="00E91B82" w:rsidRDefault="00D40904">
          <w:pPr>
            <w:pStyle w:val="1AE708494C30446283D84D3A56F239D9"/>
          </w:pPr>
          <w:r w:rsidRPr="006F4C43">
            <w:rPr>
              <w:rStyle w:val="Platzhaltertext"/>
            </w:rPr>
            <w:t xml:space="preserve">Klicken oder tippen Sie hier, um </w:t>
          </w:r>
          <w:r>
            <w:rPr>
              <w:rStyle w:val="Platzhaltertext"/>
            </w:rPr>
            <w:t>den Ort</w:t>
          </w:r>
          <w:r w:rsidRPr="006F4C43">
            <w:rPr>
              <w:rStyle w:val="Platzhaltertext"/>
            </w:rPr>
            <w:t xml:space="preserve"> einzugeben.</w:t>
          </w:r>
        </w:p>
      </w:docPartBody>
    </w:docPart>
    <w:docPart>
      <w:docPartPr>
        <w:name w:val="2E3D770EFF4D4880A154B963CBEE6F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4C4498-F031-4756-B22D-CDCFA3E69FDC}"/>
      </w:docPartPr>
      <w:docPartBody>
        <w:p w:rsidR="00E91B82" w:rsidRDefault="00D40904">
          <w:pPr>
            <w:pStyle w:val="2E3D770EFF4D4880A154B963CBEE6F8F"/>
          </w:pPr>
          <w:r w:rsidRPr="006F4C43">
            <w:rPr>
              <w:rStyle w:val="Platzhaltertext"/>
            </w:rPr>
            <w:t>Klicken oder tippen Sie, um</w:t>
          </w:r>
          <w:r>
            <w:rPr>
              <w:rStyle w:val="Platzhaltertext"/>
            </w:rPr>
            <w:t xml:space="preserve"> das</w:t>
          </w:r>
          <w:r w:rsidRPr="006F4C43">
            <w:rPr>
              <w:rStyle w:val="Platzhaltertext"/>
            </w:rPr>
            <w:t xml:space="preserve">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904"/>
    <w:rsid w:val="00242142"/>
    <w:rsid w:val="00D40904"/>
    <w:rsid w:val="00E9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39921E1B84B40D8846214EE2766C4F5">
    <w:name w:val="D39921E1B84B40D8846214EE2766C4F5"/>
  </w:style>
  <w:style w:type="paragraph" w:customStyle="1" w:styleId="0ECAB9F15F8E411E846CF4E34D4F5324">
    <w:name w:val="0ECAB9F15F8E411E846CF4E34D4F5324"/>
  </w:style>
  <w:style w:type="paragraph" w:customStyle="1" w:styleId="C95548E5916740BEA7C68403BDF76D79">
    <w:name w:val="C95548E5916740BEA7C68403BDF76D79"/>
  </w:style>
  <w:style w:type="paragraph" w:customStyle="1" w:styleId="71F943D85DBC480FA1F45E8137D1B5AA">
    <w:name w:val="71F943D85DBC480FA1F45E8137D1B5AA"/>
  </w:style>
  <w:style w:type="paragraph" w:customStyle="1" w:styleId="BC2F46E5CDAB42889A390411E3C89598">
    <w:name w:val="BC2F46E5CDAB42889A390411E3C89598"/>
  </w:style>
  <w:style w:type="paragraph" w:customStyle="1" w:styleId="7F0BD8DDA5AC4DA9A38067D9CB49A36A">
    <w:name w:val="7F0BD8DDA5AC4DA9A38067D9CB49A36A"/>
  </w:style>
  <w:style w:type="paragraph" w:customStyle="1" w:styleId="8BA9EC921C2D49B4BBBFE091ED16F3A3">
    <w:name w:val="8BA9EC921C2D49B4BBBFE091ED16F3A3"/>
  </w:style>
  <w:style w:type="paragraph" w:customStyle="1" w:styleId="2AD87C98AFAD4C92AE1B6DBB01067020">
    <w:name w:val="2AD87C98AFAD4C92AE1B6DBB01067020"/>
  </w:style>
  <w:style w:type="paragraph" w:customStyle="1" w:styleId="2C7BEC8B9BCD43418E39707BF233692C">
    <w:name w:val="2C7BEC8B9BCD43418E39707BF233692C"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FE0C7DCC3D2B4E8A8DD36085258AF040">
    <w:name w:val="FE0C7DCC3D2B4E8A8DD36085258AF040"/>
  </w:style>
  <w:style w:type="paragraph" w:customStyle="1" w:styleId="6DDACFF5317E4857AE67BC5F79D326D1">
    <w:name w:val="6DDACFF5317E4857AE67BC5F79D326D1"/>
  </w:style>
  <w:style w:type="paragraph" w:customStyle="1" w:styleId="DA198F6988A4407CBA819DF000F671F1">
    <w:name w:val="DA198F6988A4407CBA819DF000F671F1"/>
  </w:style>
  <w:style w:type="paragraph" w:customStyle="1" w:styleId="C2A1DA525227478091E5FA4EC8A5033A">
    <w:name w:val="C2A1DA525227478091E5FA4EC8A5033A"/>
  </w:style>
  <w:style w:type="paragraph" w:customStyle="1" w:styleId="41ABF06687C9477FA508DDB3E49D79F9">
    <w:name w:val="41ABF06687C9477FA508DDB3E49D79F9"/>
  </w:style>
  <w:style w:type="paragraph" w:customStyle="1" w:styleId="20579A0C43B048DB81678834D8713B72">
    <w:name w:val="20579A0C43B048DB81678834D8713B72"/>
  </w:style>
  <w:style w:type="paragraph" w:customStyle="1" w:styleId="8FD54A414B03443BA8F7C5971F90A7DF">
    <w:name w:val="8FD54A414B03443BA8F7C5971F90A7DF"/>
  </w:style>
  <w:style w:type="paragraph" w:customStyle="1" w:styleId="FD961CC033A34D9AA786D2BD6D4AACB7">
    <w:name w:val="FD961CC033A34D9AA786D2BD6D4AACB7"/>
  </w:style>
  <w:style w:type="paragraph" w:customStyle="1" w:styleId="AEF0592D565045E28C6B818A13CA84A1">
    <w:name w:val="AEF0592D565045E28C6B818A13CA84A1"/>
  </w:style>
  <w:style w:type="paragraph" w:customStyle="1" w:styleId="975FD683E5F84D2DBC3DA71445829440">
    <w:name w:val="975FD683E5F84D2DBC3DA71445829440"/>
  </w:style>
  <w:style w:type="paragraph" w:customStyle="1" w:styleId="1AE708494C30446283D84D3A56F239D9">
    <w:name w:val="1AE708494C30446283D84D3A56F239D9"/>
  </w:style>
  <w:style w:type="paragraph" w:customStyle="1" w:styleId="2E3D770EFF4D4880A154B963CBEE6F8F">
    <w:name w:val="2E3D770EFF4D4880A154B963CBEE6F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9F0B2-D54F-4B20-9A4E-A6F893285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Anmeldeformular_WTA-YPA_2027.dotx</Template>
  <TotalTime>0</TotalTime>
  <Pages>3</Pages>
  <Words>536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Schneider</dc:creator>
  <cp:keywords/>
  <dc:description/>
  <cp:lastModifiedBy>Susanne Schneider</cp:lastModifiedBy>
  <cp:revision>2</cp:revision>
  <dcterms:created xsi:type="dcterms:W3CDTF">2026-06-14T07:42:00Z</dcterms:created>
  <dcterms:modified xsi:type="dcterms:W3CDTF">2026-06-14T07:42:00Z</dcterms:modified>
</cp:coreProperties>
</file>