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74E" w:rsidRPr="006F78F5" w:rsidRDefault="00BA174E" w:rsidP="00BA174E">
      <w:pPr>
        <w:pStyle w:val="Listenabsatz"/>
        <w:spacing w:after="0"/>
        <w:ind w:left="0"/>
        <w:jc w:val="both"/>
        <w:rPr>
          <w:rFonts w:ascii="Arial" w:hAnsi="Arial" w:cs="Arial"/>
          <w:sz w:val="28"/>
          <w:szCs w:val="28"/>
          <w:lang w:val="en-GB"/>
        </w:rPr>
      </w:pPr>
      <w:r w:rsidRPr="006F78F5">
        <w:rPr>
          <w:rFonts w:ascii="Arial" w:hAnsi="Arial" w:cs="Arial"/>
          <w:b/>
          <w:bCs/>
          <w:sz w:val="28"/>
          <w:szCs w:val="28"/>
          <w:lang w:val="en-GB"/>
        </w:rPr>
        <w:t>WTA Young Professionals Award for outstanding achievements in the fields of building preservation and monument conservation</w:t>
      </w:r>
    </w:p>
    <w:p w:rsidR="001E3226" w:rsidRPr="00CD5F87" w:rsidRDefault="001E3226" w:rsidP="001E3226">
      <w:pPr>
        <w:pStyle w:val="Listenabsatz"/>
        <w:spacing w:after="0"/>
        <w:ind w:left="0"/>
        <w:jc w:val="both"/>
        <w:rPr>
          <w:rFonts w:ascii="Arial" w:hAnsi="Arial" w:cs="Arial"/>
          <w:lang w:val="en-GB"/>
        </w:rPr>
      </w:pPr>
    </w:p>
    <w:p w:rsidR="001E3226" w:rsidRPr="00CD5F87" w:rsidRDefault="001E3226" w:rsidP="001E3226">
      <w:pPr>
        <w:pStyle w:val="Listenabsatz"/>
        <w:spacing w:after="0"/>
        <w:ind w:left="0"/>
        <w:jc w:val="both"/>
        <w:rPr>
          <w:rFonts w:ascii="Arial" w:hAnsi="Arial" w:cs="Arial"/>
          <w:lang w:val="en-GB"/>
        </w:rPr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9635"/>
      </w:tblGrid>
      <w:tr w:rsidR="00076077" w:rsidRPr="00CD5F87" w:rsidTr="006F78F5">
        <w:tc>
          <w:tcPr>
            <w:tcW w:w="9635" w:type="dxa"/>
            <w:shd w:val="clear" w:color="auto" w:fill="D0CECE" w:themeFill="background2" w:themeFillShade="E6"/>
          </w:tcPr>
          <w:p w:rsidR="00076077" w:rsidRPr="006F78F5" w:rsidRDefault="002F22EA" w:rsidP="0044220F">
            <w:pPr>
              <w:tabs>
                <w:tab w:val="left" w:pos="1134"/>
                <w:tab w:val="right" w:pos="9356"/>
              </w:tabs>
              <w:spacing w:before="120" w:after="120"/>
              <w:ind w:firstLine="34"/>
              <w:rPr>
                <w:rFonts w:ascii="Arial" w:eastAsia="Times New Roman" w:hAnsi="Arial" w:cs="Arial"/>
                <w:b/>
                <w:bCs/>
                <w:sz w:val="28"/>
                <w:szCs w:val="28"/>
                <w:lang w:val="en-GB" w:eastAsia="de-DE"/>
              </w:rPr>
            </w:pPr>
            <w:r w:rsidRPr="006F78F5">
              <w:rPr>
                <w:rFonts w:ascii="Arial" w:eastAsia="Times New Roman" w:hAnsi="Arial" w:cs="Arial"/>
                <w:b/>
                <w:bCs/>
                <w:sz w:val="28"/>
                <w:szCs w:val="28"/>
                <w:lang w:val="en-GB" w:eastAsia="de-DE"/>
              </w:rPr>
              <w:t>Application Form</w:t>
            </w:r>
          </w:p>
        </w:tc>
      </w:tr>
      <w:tr w:rsidR="00076077" w:rsidRPr="00CD5F87" w:rsidTr="006F78F5">
        <w:tc>
          <w:tcPr>
            <w:tcW w:w="9635" w:type="dxa"/>
            <w:shd w:val="clear" w:color="auto" w:fill="F2F2F2" w:themeFill="background1" w:themeFillShade="F2"/>
          </w:tcPr>
          <w:p w:rsidR="00076077" w:rsidRPr="00CD5F87" w:rsidRDefault="00076077" w:rsidP="00076077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 xml:space="preserve">1. </w:t>
            </w:r>
            <w:r w:rsidR="00467540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Personal Details</w:t>
            </w:r>
          </w:p>
        </w:tc>
      </w:tr>
      <w:tr w:rsidR="00076077" w:rsidRPr="00574530" w:rsidTr="006F78F5">
        <w:tc>
          <w:tcPr>
            <w:tcW w:w="9635" w:type="dxa"/>
            <w:shd w:val="clear" w:color="auto" w:fill="FFFFFF" w:themeFill="background1"/>
          </w:tcPr>
          <w:p w:rsidR="00076077" w:rsidRPr="00CD5F87" w:rsidRDefault="00467540" w:rsidP="00076077">
            <w:pPr>
              <w:tabs>
                <w:tab w:val="left" w:pos="580"/>
                <w:tab w:val="left" w:pos="2158"/>
                <w:tab w:val="right" w:pos="9356"/>
              </w:tabs>
              <w:spacing w:before="240"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First </w:t>
            </w:r>
            <w:r w:rsidR="00076077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name:</w:t>
            </w:r>
            <w:r w:rsidR="00076077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First name"/>
                <w:tag w:val="First name"/>
                <w:id w:val="-193084679"/>
                <w:placeholder>
                  <w:docPart w:val="397A83AF2B134E10AE78AC78B1E5B4D8"/>
                </w:placeholder>
                <w:showingPlcHdr/>
                <w:text/>
              </w:sdtPr>
              <w:sdtEndPr/>
              <w:sdtContent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nter </w:t>
                </w:r>
                <w:r w:rsidR="006E4D5A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first name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  <w:p w:rsidR="00076077" w:rsidRPr="00CD5F87" w:rsidRDefault="00467540" w:rsidP="00076077">
            <w:pPr>
              <w:tabs>
                <w:tab w:val="left" w:pos="580"/>
                <w:tab w:val="left" w:pos="2158"/>
                <w:tab w:val="right" w:pos="9356"/>
              </w:tabs>
              <w:spacing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Last </w:t>
            </w:r>
            <w:r w:rsidR="00076077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name:</w:t>
            </w:r>
            <w:r w:rsidR="00076077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Last name"/>
                <w:tag w:val="Last name"/>
                <w:id w:val="624659584"/>
                <w:placeholder>
                  <w:docPart w:val="B9CAA0C5CB3F4EED95435B478BD35EAB"/>
                </w:placeholder>
                <w:showingPlcHdr/>
                <w:text/>
              </w:sdtPr>
              <w:sdtEndPr/>
              <w:sdtContent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nter </w:t>
                </w:r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last name</w:t>
                </w:r>
                <w:r w:rsidR="00076077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  <w:p w:rsidR="00076077" w:rsidRPr="00CD5F87" w:rsidRDefault="00467540" w:rsidP="00076077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54" w:hanging="2126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Date of birth</w:t>
            </w:r>
            <w:r w:rsidR="00076077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:</w:t>
            </w:r>
            <w:r w:rsidR="00076077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Date"/>
                <w:tag w:val="Date"/>
                <w:id w:val="536780709"/>
                <w:placeholder>
                  <w:docPart w:val="8E923FC68E724EFA8D373A6351A56ECC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Enter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 date of birth</w:t>
                </w:r>
                <w:r w:rsidR="00076077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</w:tc>
      </w:tr>
      <w:tr w:rsidR="00D7100A" w:rsidRPr="00CD5F87" w:rsidTr="006F78F5">
        <w:tc>
          <w:tcPr>
            <w:tcW w:w="9635" w:type="dxa"/>
            <w:shd w:val="clear" w:color="auto" w:fill="F2F2F2" w:themeFill="background1" w:themeFillShade="F2"/>
          </w:tcPr>
          <w:p w:rsidR="00D7100A" w:rsidRPr="00CD5F87" w:rsidRDefault="00D7100A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 xml:space="preserve">2. </w:t>
            </w:r>
            <w:r w:rsidR="00467540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Ad</w:t>
            </w:r>
            <w:r w:rsidR="00FB59D5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d</w:t>
            </w:r>
            <w:r w:rsidR="00467540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ress</w:t>
            </w:r>
          </w:p>
        </w:tc>
      </w:tr>
      <w:tr w:rsidR="00D7100A" w:rsidRPr="00CD5F87" w:rsidTr="006F78F5">
        <w:tc>
          <w:tcPr>
            <w:tcW w:w="9635" w:type="dxa"/>
          </w:tcPr>
          <w:p w:rsidR="00D7100A" w:rsidRPr="00CD5F87" w:rsidRDefault="00467540" w:rsidP="00C07D12">
            <w:pPr>
              <w:tabs>
                <w:tab w:val="left" w:pos="580"/>
                <w:tab w:val="left" w:pos="2158"/>
                <w:tab w:val="right" w:pos="9356"/>
              </w:tabs>
              <w:spacing w:before="240"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Street, </w:t>
            </w:r>
            <w:r w:rsidR="006E4D5A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building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: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Street"/>
                <w:tag w:val="Street"/>
                <w:id w:val="801123797"/>
                <w:placeholder>
                  <w:docPart w:val="B942107CF7264A11BB6AA4992DAD3266"/>
                </w:placeholder>
                <w:showingPlcHdr/>
                <w:text/>
              </w:sdtPr>
              <w:sdtEndPr/>
              <w:sdtContent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Enter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 street and </w:t>
                </w:r>
                <w:r w:rsidR="006E4D5A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building</w:t>
                </w:r>
                <w:r w:rsidR="00D7100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  <w:p w:rsidR="00D7100A" w:rsidRPr="00CD5F87" w:rsidRDefault="00467540" w:rsidP="00C07D12">
            <w:pPr>
              <w:tabs>
                <w:tab w:val="left" w:pos="580"/>
                <w:tab w:val="left" w:pos="2158"/>
                <w:tab w:val="right" w:pos="9356"/>
              </w:tabs>
              <w:spacing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Postcode, city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: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Postcode, city"/>
                <w:tag w:val="Postcode, city"/>
                <w:id w:val="-1731910812"/>
                <w:placeholder>
                  <w:docPart w:val="96C7946D55A5431BA30E5C40C0740DDC"/>
                </w:placeholder>
                <w:showingPlcHdr/>
                <w:text/>
              </w:sdtPr>
              <w:sdtEndPr/>
              <w:sdtContent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Enter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 postcode and city.</w:t>
                </w:r>
              </w:sdtContent>
            </w:sdt>
          </w:p>
          <w:p w:rsidR="00D7100A" w:rsidRPr="00CD5F87" w:rsidRDefault="00467540" w:rsidP="00D7100A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Country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: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Country"/>
                <w:tag w:val="Country"/>
                <w:id w:val="-242885468"/>
                <w:placeholder>
                  <w:docPart w:val="C12FCC15CCB943C6A63F3AE5A88AA6EB"/>
                </w:placeholder>
                <w:showingPlcHdr/>
                <w:text/>
              </w:sdtPr>
              <w:sdtEndPr/>
              <w:sdtContent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nter country.</w:t>
                </w:r>
              </w:sdtContent>
            </w:sdt>
          </w:p>
        </w:tc>
      </w:tr>
      <w:tr w:rsidR="00D7100A" w:rsidRPr="00CD5F87" w:rsidTr="006F78F5">
        <w:tc>
          <w:tcPr>
            <w:tcW w:w="9635" w:type="dxa"/>
            <w:shd w:val="clear" w:color="auto" w:fill="F2F2F2" w:themeFill="background1" w:themeFillShade="F2"/>
          </w:tcPr>
          <w:p w:rsidR="00D7100A" w:rsidRPr="00CD5F87" w:rsidRDefault="00D7100A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</w:pPr>
            <w:bookmarkStart w:id="0" w:name="_Hlk95307456"/>
            <w:bookmarkStart w:id="1" w:name="_Hlk95306383"/>
            <w:r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 xml:space="preserve">3. </w:t>
            </w:r>
            <w:r w:rsidR="00467540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Contact Details</w:t>
            </w:r>
          </w:p>
        </w:tc>
      </w:tr>
      <w:tr w:rsidR="00D7100A" w:rsidRPr="00574530" w:rsidTr="006F78F5">
        <w:tc>
          <w:tcPr>
            <w:tcW w:w="9635" w:type="dxa"/>
          </w:tcPr>
          <w:p w:rsidR="00D7100A" w:rsidRPr="00CD5F87" w:rsidRDefault="00C85672" w:rsidP="00C07D12">
            <w:pPr>
              <w:tabs>
                <w:tab w:val="left" w:pos="580"/>
                <w:tab w:val="left" w:pos="2158"/>
                <w:tab w:val="right" w:pos="9356"/>
              </w:tabs>
              <w:spacing w:before="240"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P</w:t>
            </w:r>
            <w:r w:rsidR="00467540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h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on</w:t>
            </w:r>
            <w:r w:rsidR="00467540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e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:</w:t>
            </w:r>
            <w:r w:rsidR="00D7100A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Phone"/>
                <w:tag w:val="Phone"/>
                <w:id w:val="1125202250"/>
                <w:placeholder>
                  <w:docPart w:val="5257EB3B26EA4428B28147D029221936"/>
                </w:placeholder>
                <w:showingPlcHdr/>
                <w:text/>
              </w:sdtPr>
              <w:sdtEndPr/>
              <w:sdtContent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Enter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 phone number</w:t>
                </w:r>
                <w:r w:rsidR="00D7100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  <w:p w:rsidR="00D7100A" w:rsidRPr="00CD5F87" w:rsidRDefault="00D7100A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E-</w:t>
            </w:r>
            <w:r w:rsidR="00467540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m</w:t>
            </w: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ail:</w:t>
            </w: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E-mail"/>
                <w:tag w:val="E-mail"/>
                <w:id w:val="431087585"/>
                <w:placeholder>
                  <w:docPart w:val="1A8A4C20B88640B0B4CDC4A1FB70C880"/>
                </w:placeholder>
                <w:showingPlcHdr/>
                <w:text/>
              </w:sdtPr>
              <w:sdtEndPr/>
              <w:sdtContent>
                <w:r w:rsidR="00E7265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nter </w:t>
                </w:r>
                <w:r w:rsidR="006E4D5A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E-mail</w:t>
                </w:r>
                <w:r w:rsidR="002F22E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 address</w:t>
                </w:r>
                <w:r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</w:tc>
      </w:tr>
      <w:bookmarkEnd w:id="0"/>
      <w:tr w:rsidR="00076077" w:rsidRPr="00506CDB" w:rsidTr="006F78F5">
        <w:tc>
          <w:tcPr>
            <w:tcW w:w="9635" w:type="dxa"/>
            <w:shd w:val="clear" w:color="auto" w:fill="F2F2F2" w:themeFill="background1" w:themeFillShade="F2"/>
          </w:tcPr>
          <w:p w:rsidR="00076077" w:rsidRPr="00CD5F87" w:rsidRDefault="00D7100A" w:rsidP="00076077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4</w:t>
            </w:r>
            <w:r w:rsidR="00076077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 xml:space="preserve">. </w:t>
            </w:r>
            <w:r w:rsidR="00467540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 xml:space="preserve">Details of submitted </w:t>
            </w:r>
            <w:r w:rsidR="00506CDB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work</w:t>
            </w:r>
          </w:p>
        </w:tc>
      </w:tr>
      <w:tr w:rsidR="001004B6" w:rsidRPr="00CD5F87" w:rsidTr="006F78F5">
        <w:tc>
          <w:tcPr>
            <w:tcW w:w="9635" w:type="dxa"/>
            <w:shd w:val="clear" w:color="auto" w:fill="F7F7F7"/>
          </w:tcPr>
          <w:p w:rsidR="00506CDB" w:rsidRPr="00CD5F87" w:rsidRDefault="00467540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</w:pPr>
            <w:bookmarkStart w:id="2" w:name="_Hlk95307730"/>
            <w:bookmarkStart w:id="3" w:name="_Hlk95307420"/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 xml:space="preserve">Title </w:t>
            </w:r>
            <w:r w:rsidR="00B336D6"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of</w:t>
            </w:r>
            <w:r w:rsidR="00506CDB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 xml:space="preserve"> work</w:t>
            </w:r>
          </w:p>
        </w:tc>
      </w:tr>
      <w:tr w:rsidR="004860C5" w:rsidRPr="00CD5F87" w:rsidTr="006F78F5">
        <w:tc>
          <w:tcPr>
            <w:tcW w:w="9635" w:type="dxa"/>
          </w:tcPr>
          <w:p w:rsidR="004860C5" w:rsidRPr="00CD5F87" w:rsidRDefault="00131C16" w:rsidP="004860C5">
            <w:pPr>
              <w:tabs>
                <w:tab w:val="right" w:pos="9356"/>
              </w:tabs>
              <w:spacing w:before="240" w:after="240"/>
              <w:ind w:hanging="3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Title"/>
                <w:tag w:val="Title"/>
                <w:id w:val="265898070"/>
                <w:placeholder>
                  <w:docPart w:val="DF094CE8D1E841AF865BF523836A3D6C"/>
                </w:placeholder>
                <w:showingPlcHdr/>
                <w:text w:multiLine="1"/>
              </w:sdtPr>
              <w:sdtEndPr/>
              <w:sdtContent>
                <w:r w:rsidR="00AA521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Please enter the full title of the submitted </w:t>
                </w:r>
                <w:r w:rsidR="006E4D5A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work</w:t>
                </w:r>
                <w:r w:rsidR="00AA521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 xml:space="preserve"> (incl. English translation)</w:t>
                </w:r>
                <w:r w:rsidR="004860C5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</w:tc>
      </w:tr>
      <w:tr w:rsidR="001004B6" w:rsidRPr="00CD5F87" w:rsidTr="006F78F5">
        <w:tc>
          <w:tcPr>
            <w:tcW w:w="9635" w:type="dxa"/>
            <w:shd w:val="clear" w:color="auto" w:fill="F7F7F7"/>
          </w:tcPr>
          <w:p w:rsidR="004860C5" w:rsidRPr="00CD5F87" w:rsidRDefault="00FB59D5" w:rsidP="004860C5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</w:pPr>
            <w:bookmarkStart w:id="4" w:name="_Hlk95307963"/>
            <w:bookmarkEnd w:id="2"/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Type</w:t>
            </w:r>
            <w:r w:rsidR="00B336D6"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 xml:space="preserve"> of </w:t>
            </w:r>
            <w:r w:rsidR="00506CDB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work</w:t>
            </w:r>
          </w:p>
        </w:tc>
      </w:tr>
      <w:tr w:rsidR="00076077" w:rsidRPr="00CD5F87" w:rsidTr="006F78F5">
        <w:tc>
          <w:tcPr>
            <w:tcW w:w="9635" w:type="dxa"/>
          </w:tcPr>
          <w:tbl>
            <w:tblPr>
              <w:tblStyle w:val="Tabellenraster"/>
              <w:tblW w:w="0" w:type="auto"/>
              <w:tblInd w:w="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  <w:gridCol w:w="2552"/>
              <w:gridCol w:w="516"/>
              <w:gridCol w:w="2552"/>
              <w:gridCol w:w="516"/>
              <w:gridCol w:w="2552"/>
            </w:tblGrid>
            <w:tr w:rsidR="00D7100A" w:rsidRPr="00CD5F87" w:rsidTr="00ED69A4">
              <w:bookmarkEnd w:id="3" w:displacedByCustomXml="next"/>
              <w:bookmarkStart w:id="5" w:name="_Hlk95306762" w:displacedByCustomXml="next"/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14419549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CD5F87" w:rsidRDefault="00ED69A4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Pr="00CD5F87" w:rsidRDefault="00B336D6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Bachelor thesis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88132895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CD5F87" w:rsidRDefault="00FE2D79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Pr="00CD5F87" w:rsidRDefault="00B336D6" w:rsidP="00B336D6">
                  <w:pPr>
                    <w:tabs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Master thesis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12559441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CD5F87" w:rsidRDefault="00FE2D79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Pr="00CD5F87" w:rsidRDefault="00B336D6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Diploma thesis</w:t>
                  </w:r>
                </w:p>
              </w:tc>
            </w:tr>
            <w:tr w:rsidR="00D7100A" w:rsidRPr="00CD5F87" w:rsidTr="00ED69A4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15650239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CD5F87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Pr="00CD5F87" w:rsidRDefault="00B336D6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PhD thesis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57192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CD5F87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Pr="00CD5F87" w:rsidRDefault="00B336D6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Research </w:t>
                  </w:r>
                  <w:r w:rsidR="004E100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report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208239754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CD5F87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Pr="00CD5F87" w:rsidRDefault="00B336D6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Project work</w:t>
                  </w:r>
                </w:p>
              </w:tc>
            </w:tr>
            <w:tr w:rsidR="004860C5" w:rsidRPr="00CD5F87" w:rsidTr="00ED69A4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772177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4860C5" w:rsidRPr="00CD5F87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gridSpan w:val="5"/>
                  <w:vAlign w:val="center"/>
                </w:tcPr>
                <w:p w:rsidR="004860C5" w:rsidRPr="00CD5F87" w:rsidRDefault="009122DE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Apprenti</w:t>
                  </w:r>
                  <w:r w:rsidR="00151B88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ceship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f</w:t>
                  </w:r>
                  <w:r w:rsidR="00B336D6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inal thesis</w:t>
                  </w:r>
                </w:p>
              </w:tc>
            </w:tr>
            <w:tr w:rsidR="004860C5" w:rsidRPr="00CD5F87" w:rsidTr="00ED69A4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6228402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4860C5" w:rsidRPr="00CD5F87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gridSpan w:val="5"/>
                  <w:vAlign w:val="center"/>
                </w:tcPr>
                <w:p w:rsidR="004860C5" w:rsidRPr="00CD5F87" w:rsidRDefault="00B336D6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Master </w:t>
                  </w:r>
                  <w:r w:rsid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c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raftsman </w:t>
                  </w:r>
                  <w:r w:rsidR="009122DE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final thesis</w:t>
                  </w:r>
                </w:p>
              </w:tc>
            </w:tr>
            <w:tr w:rsidR="00ED69A4" w:rsidRPr="00CD5F87" w:rsidTr="00ED69A4">
              <w:tc>
                <w:tcPr>
                  <w:tcW w:w="516" w:type="dxa"/>
                  <w:vAlign w:val="center"/>
                </w:tcPr>
                <w:p w:rsidR="00ED69A4" w:rsidRPr="00CD5F87" w:rsidRDefault="00ED69A4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eastAsia="MS Gothic" w:cstheme="minorHAnsi"/>
                      <w:sz w:val="24"/>
                      <w:szCs w:val="24"/>
                      <w:lang w:val="en-GB" w:eastAsia="de-DE"/>
                    </w:rPr>
                  </w:pPr>
                </w:p>
              </w:tc>
              <w:tc>
                <w:tcPr>
                  <w:tcW w:w="8688" w:type="dxa"/>
                  <w:gridSpan w:val="5"/>
                  <w:vAlign w:val="center"/>
                </w:tcPr>
                <w:p w:rsidR="00ED69A4" w:rsidRPr="00CD5F87" w:rsidRDefault="00ED69A4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</w:p>
              </w:tc>
            </w:tr>
            <w:bookmarkEnd w:id="5"/>
          </w:tbl>
          <w:p w:rsidR="00076077" w:rsidRPr="00CD5F87" w:rsidRDefault="00076077" w:rsidP="00D7100A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</w:p>
        </w:tc>
      </w:tr>
      <w:bookmarkEnd w:id="1"/>
      <w:bookmarkEnd w:id="4"/>
      <w:tr w:rsidR="001004B6" w:rsidRPr="00574530" w:rsidTr="006F78F5">
        <w:tc>
          <w:tcPr>
            <w:tcW w:w="9635" w:type="dxa"/>
            <w:shd w:val="clear" w:color="auto" w:fill="F7F7F7"/>
          </w:tcPr>
          <w:p w:rsidR="004860C5" w:rsidRPr="00CD5F87" w:rsidRDefault="00B336D6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 xml:space="preserve">Original submission date of </w:t>
            </w:r>
            <w:r w:rsidR="00506CDB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work</w:t>
            </w:r>
          </w:p>
        </w:tc>
      </w:tr>
      <w:tr w:rsidR="004860C5" w:rsidRPr="00CD5F87" w:rsidTr="006F78F5">
        <w:sdt>
          <w:sdtPr>
            <w:rPr>
              <w:rFonts w:ascii="Arial" w:eastAsia="Times New Roman" w:hAnsi="Arial" w:cs="Arial"/>
              <w:sz w:val="20"/>
              <w:szCs w:val="20"/>
              <w:lang w:val="en-GB" w:eastAsia="de-DE"/>
            </w:rPr>
            <w:alias w:val="Original date"/>
            <w:tag w:val="Origuinal date"/>
            <w:id w:val="-1850097281"/>
            <w:placeholder>
              <w:docPart w:val="BA7FA361A8BF4CD399B1287834F95D36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9635" w:type="dxa"/>
              </w:tcPr>
              <w:p w:rsidR="004860C5" w:rsidRPr="00CD5F87" w:rsidRDefault="00351907" w:rsidP="00C07D12">
                <w:pPr>
                  <w:tabs>
                    <w:tab w:val="right" w:pos="9356"/>
                  </w:tabs>
                  <w:spacing w:before="240" w:after="240"/>
                  <w:ind w:hanging="3"/>
                  <w:rPr>
                    <w:rFonts w:ascii="Arial" w:eastAsia="Times New Roman" w:hAnsi="Arial" w:cs="Arial"/>
                    <w:sz w:val="20"/>
                    <w:szCs w:val="20"/>
                    <w:lang w:val="en-GB" w:eastAsia="de-DE"/>
                  </w:rPr>
                </w:pPr>
                <w:r w:rsidRPr="00CD5F87">
                  <w:rPr>
                    <w:rStyle w:val="Platzhaltertext"/>
                    <w:lang w:val="en-GB"/>
                  </w:rPr>
                  <w:t>E</w:t>
                </w:r>
                <w:r w:rsidR="00AA521A" w:rsidRPr="00CD5F87">
                  <w:rPr>
                    <w:rStyle w:val="Platzhaltertext"/>
                    <w:lang w:val="en-GB"/>
                  </w:rPr>
                  <w:t>nter date.</w:t>
                </w:r>
              </w:p>
            </w:tc>
          </w:sdtContent>
        </w:sdt>
      </w:tr>
    </w:tbl>
    <w:p w:rsidR="006F78F5" w:rsidRDefault="006F78F5">
      <w:bookmarkStart w:id="6" w:name="_Hlk95310608"/>
      <w:r>
        <w:br w:type="page"/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9635"/>
      </w:tblGrid>
      <w:tr w:rsidR="001004B6" w:rsidRPr="00574530" w:rsidTr="006F78F5">
        <w:tc>
          <w:tcPr>
            <w:tcW w:w="9635" w:type="dxa"/>
            <w:shd w:val="clear" w:color="auto" w:fill="F7F7F7"/>
          </w:tcPr>
          <w:p w:rsidR="00ED69A4" w:rsidRPr="00CD5F87" w:rsidRDefault="00352B8E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sz w:val="24"/>
                <w:szCs w:val="24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lastRenderedPageBreak/>
              <w:t xml:space="preserve">Subject areas of the submitted </w:t>
            </w:r>
            <w:r w:rsidR="00506CDB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work</w:t>
            </w:r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 xml:space="preserve"> </w:t>
            </w:r>
            <w:r w:rsidRPr="00CD5F87">
              <w:rPr>
                <w:rFonts w:ascii="Arial" w:eastAsia="Times New Roman" w:hAnsi="Arial" w:cs="Arial"/>
                <w:color w:val="808080" w:themeColor="background1" w:themeShade="80"/>
                <w:sz w:val="20"/>
                <w:szCs w:val="20"/>
                <w:lang w:val="en-GB" w:eastAsia="de-DE"/>
              </w:rPr>
              <w:t>(tick all that apply)</w:t>
            </w:r>
          </w:p>
        </w:tc>
      </w:tr>
      <w:tr w:rsidR="00ED69A4" w:rsidRPr="00CD5F87" w:rsidTr="006F78F5">
        <w:tc>
          <w:tcPr>
            <w:tcW w:w="9635" w:type="dxa"/>
          </w:tcPr>
          <w:tbl>
            <w:tblPr>
              <w:tblStyle w:val="Tabellenraster"/>
              <w:tblW w:w="0" w:type="auto"/>
              <w:tblInd w:w="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  <w:gridCol w:w="8688"/>
            </w:tblGrid>
            <w:tr w:rsidR="00ED69A4" w:rsidRPr="00574530" w:rsidTr="00C07D12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164384847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FE2D79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151B88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New construction in existing b</w:t>
                  </w:r>
                  <w:r w:rsidR="00352B8E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uilding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s</w:t>
                  </w:r>
                </w:p>
              </w:tc>
            </w:tr>
            <w:tr w:rsidR="00ED69A4" w:rsidRPr="00574530" w:rsidTr="00C07D12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17590599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352B8E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Preservation and repair of buildings</w:t>
                  </w:r>
                </w:p>
              </w:tc>
            </w:tr>
            <w:tr w:rsidR="00ED69A4" w:rsidRPr="00CD5F87" w:rsidTr="00C07D12">
              <w:sdt>
                <w:sdtPr>
                  <w:rPr>
                    <w:rFonts w:eastAsia="MS Gothic" w:cstheme="minorHAnsi"/>
                    <w:sz w:val="24"/>
                    <w:szCs w:val="24"/>
                    <w:lang w:val="en-GB" w:eastAsia="de-DE"/>
                  </w:rPr>
                  <w:id w:val="-149155497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eastAsia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151B88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M</w:t>
                  </w:r>
                  <w:r w:rsidR="00352B8E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onument preservation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and restoration</w:t>
                  </w:r>
                </w:p>
              </w:tc>
            </w:tr>
            <w:tr w:rsidR="00ED69A4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-181932916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352B8E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Creative and innovative </w:t>
                  </w:r>
                  <w:r w:rsidR="00824FF0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strategies for 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value preservation</w:t>
                  </w:r>
                </w:p>
              </w:tc>
            </w:tr>
            <w:tr w:rsidR="00ED69A4" w:rsidRPr="00CD5F87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16866316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352B8E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Energy </w:t>
                  </w:r>
                  <w:sdt>
                    <w:sdtPr>
                      <w:rPr>
                        <w:rFonts w:ascii="Arial" w:eastAsia="Times New Roman" w:hAnsi="Arial" w:cs="Arial"/>
                        <w:sz w:val="20"/>
                        <w:szCs w:val="20"/>
                        <w:lang w:val="en-GB" w:eastAsia="de-DE"/>
                      </w:rPr>
                      <w:alias w:val="Street"/>
                      <w:tag w:val="Street"/>
                      <w:id w:val="998692263"/>
                      <w:placeholder>
                        <w:docPart w:val="3EDFCF34B5CB4EB7A55F74730CC265DF"/>
                      </w:placeholder>
                      <w:showingPlcHdr/>
                      <w:text/>
                    </w:sdtPr>
                    <w:sdtEndPr/>
                    <w:sdtContent>
                      <w:r w:rsidR="006E4D5A" w:rsidRPr="00CD5F87">
                        <w:rPr>
                          <w:rFonts w:ascii="Arial" w:hAnsi="Arial" w:cs="Times New Roman"/>
                          <w:color w:val="808080"/>
                          <w:sz w:val="20"/>
                          <w:szCs w:val="20"/>
                          <w:lang w:val="en-GB" w:eastAsia="de-DE"/>
                        </w:rPr>
                        <w:t>Enter street and house number.</w:t>
                      </w:r>
                    </w:sdtContent>
                  </w:sdt>
                  <w:r w:rsidR="006E4D5A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improvement and modernisation</w:t>
                  </w:r>
                </w:p>
              </w:tc>
            </w:tr>
            <w:tr w:rsidR="00ED69A4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-20711017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352B8E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Thermal, moisture, sound and fire protection</w:t>
                  </w:r>
                </w:p>
              </w:tc>
            </w:tr>
            <w:tr w:rsidR="00ED69A4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-90529952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352B8E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Tools and methods for planning, constructi</w:t>
                  </w:r>
                  <w:r w:rsidR="00824FF0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on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, quality assurance and</w:t>
                  </w:r>
                  <w:r w:rsidR="00824FF0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operation</w:t>
                  </w:r>
                  <w:r w:rsidR="00824FF0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of buildings</w:t>
                  </w:r>
                </w:p>
              </w:tc>
            </w:tr>
            <w:tr w:rsidR="00ED69A4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1480954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1723B7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Protection against c</w:t>
                  </w:r>
                  <w:r w:rsidR="00352B8E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orrosion and 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structural </w:t>
                  </w:r>
                  <w:r w:rsidR="00352B8E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durability</w:t>
                  </w:r>
                </w:p>
              </w:tc>
            </w:tr>
            <w:tr w:rsidR="00ED69A4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-125604907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352B8E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Resource efficiency, recyclability, ecological assessment and sustainability</w:t>
                  </w:r>
                </w:p>
              </w:tc>
            </w:tr>
            <w:tr w:rsidR="00ED69A4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91359056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CD5F87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CD5F87" w:rsidRDefault="00352B8E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Non-destructive inspection and structural </w:t>
                  </w:r>
                  <w:r w:rsidR="001723B7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health 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monitoring</w:t>
                  </w:r>
                </w:p>
              </w:tc>
            </w:tr>
            <w:tr w:rsidR="00FE2D79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73050574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Pr="00CD5F87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CD5F87" w:rsidRDefault="004116DC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Construction </w:t>
                  </w:r>
                  <w:r w:rsidR="001723B7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operation, construction 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management, BIM and industrialisation</w:t>
                  </w:r>
                </w:p>
              </w:tc>
            </w:tr>
            <w:tr w:rsidR="00FE2D79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91744507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Pr="00CD5F87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CD5F87" w:rsidRDefault="004116DC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Development of new technologies</w:t>
                  </w:r>
                  <w:r w:rsidR="004E100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, materials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and building products</w:t>
                  </w:r>
                </w:p>
              </w:tc>
            </w:tr>
            <w:tr w:rsidR="00FE2D79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16748411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Pr="00CD5F87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CD5F87" w:rsidRDefault="004116DC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Real estate technology and valuation</w:t>
                  </w:r>
                </w:p>
              </w:tc>
            </w:tr>
            <w:tr w:rsidR="00FE2D79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-14539412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Pr="00CD5F87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CD5F87" w:rsidRDefault="004116DC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Materials and constructions in existing buildings</w:t>
                  </w:r>
                </w:p>
              </w:tc>
            </w:tr>
            <w:tr w:rsidR="00FE2D79" w:rsidRPr="00CD5F87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-10321824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Pr="00CD5F87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CD5F87" w:rsidRDefault="004116DC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Other </w:t>
                  </w:r>
                  <w:r w:rsidR="00CD5F87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subjects</w:t>
                  </w:r>
                  <w:r w:rsidR="00FE2D79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:</w:t>
                  </w:r>
                </w:p>
              </w:tc>
            </w:tr>
            <w:tr w:rsidR="00FE2D79" w:rsidRPr="00CD5F87" w:rsidTr="00C07D12">
              <w:tc>
                <w:tcPr>
                  <w:tcW w:w="516" w:type="dxa"/>
                  <w:vAlign w:val="center"/>
                </w:tcPr>
                <w:p w:rsidR="00FE2D79" w:rsidRPr="00CD5F87" w:rsidRDefault="00FE2D7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MS Gothic" w:eastAsia="MS Gothic" w:hAnsi="MS Gothic" w:cstheme="minorHAnsi"/>
                      <w:sz w:val="24"/>
                      <w:szCs w:val="24"/>
                      <w:lang w:val="en-GB" w:eastAsia="de-DE"/>
                    </w:rPr>
                  </w:pPr>
                </w:p>
              </w:tc>
              <w:sdt>
                <w:sdtPr>
                  <w:rPr>
                    <w:rFonts w:ascii="Arial" w:eastAsia="Times New Roman" w:hAnsi="Arial" w:cs="Arial"/>
                    <w:sz w:val="20"/>
                    <w:szCs w:val="20"/>
                    <w:lang w:val="en-GB" w:eastAsia="de-DE"/>
                  </w:rPr>
                  <w:alias w:val="Other thematic areas"/>
                  <w:tag w:val="Other thematic areas"/>
                  <w:id w:val="-725522170"/>
                  <w:placeholder>
                    <w:docPart w:val="99875768700248A2A5C086B08429B13C"/>
                  </w:placeholder>
                  <w:showingPlcHdr/>
                  <w:text w:multiLine="1"/>
                </w:sdtPr>
                <w:sdtEndPr/>
                <w:sdtContent>
                  <w:tc>
                    <w:tcPr>
                      <w:tcW w:w="8688" w:type="dxa"/>
                      <w:vAlign w:val="center"/>
                    </w:tcPr>
                    <w:p w:rsidR="00FE2D79" w:rsidRPr="00CD5F87" w:rsidRDefault="00351907" w:rsidP="001004B6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after="240"/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GB" w:eastAsia="de-DE"/>
                        </w:rPr>
                      </w:pPr>
                      <w:r w:rsidRPr="00CD5F87">
                        <w:rPr>
                          <w:rStyle w:val="Platzhaltertext"/>
                          <w:lang w:val="en-GB"/>
                        </w:rPr>
                        <w:t>E</w:t>
                      </w:r>
                      <w:r w:rsidR="00AA521A" w:rsidRPr="00CD5F87">
                        <w:rPr>
                          <w:rStyle w:val="Platzhaltertext"/>
                          <w:lang w:val="en-GB"/>
                        </w:rPr>
                        <w:t xml:space="preserve">nter </w:t>
                      </w:r>
                      <w:r w:rsidRPr="00CD5F87">
                        <w:rPr>
                          <w:rStyle w:val="Platzhaltertext"/>
                          <w:lang w:val="en-GB"/>
                        </w:rPr>
                        <w:t>other</w:t>
                      </w:r>
                      <w:r w:rsidR="00AA521A" w:rsidRPr="00CD5F87">
                        <w:rPr>
                          <w:rStyle w:val="Platzhaltertext"/>
                          <w:lang w:val="en-GB"/>
                        </w:rPr>
                        <w:t xml:space="preserve"> subject areas</w:t>
                      </w:r>
                      <w:r w:rsidR="001004B6" w:rsidRPr="00CD5F87">
                        <w:rPr>
                          <w:rStyle w:val="Platzhaltertext"/>
                          <w:lang w:val="en-GB"/>
                        </w:rPr>
                        <w:t>.</w:t>
                      </w:r>
                    </w:p>
                  </w:tc>
                </w:sdtContent>
              </w:sdt>
            </w:tr>
          </w:tbl>
          <w:p w:rsidR="00ED69A4" w:rsidRPr="00CD5F87" w:rsidRDefault="00ED69A4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</w:p>
        </w:tc>
      </w:tr>
      <w:bookmarkEnd w:id="6"/>
      <w:tr w:rsidR="001004B6" w:rsidRPr="00CD5F87" w:rsidTr="006F78F5">
        <w:tc>
          <w:tcPr>
            <w:tcW w:w="9635" w:type="dxa"/>
            <w:shd w:val="clear" w:color="auto" w:fill="F2F2F2" w:themeFill="background1" w:themeFillShade="F2"/>
          </w:tcPr>
          <w:p w:rsidR="001004B6" w:rsidRPr="00CD5F87" w:rsidRDefault="001004B6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 xml:space="preserve">5. </w:t>
            </w:r>
            <w:r w:rsidR="004116DC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Training institution</w:t>
            </w:r>
          </w:p>
        </w:tc>
      </w:tr>
      <w:tr w:rsidR="006101E2" w:rsidRPr="00574530" w:rsidTr="006F78F5">
        <w:tc>
          <w:tcPr>
            <w:tcW w:w="9635" w:type="dxa"/>
            <w:shd w:val="clear" w:color="auto" w:fill="F7F7F7"/>
          </w:tcPr>
          <w:p w:rsidR="006101E2" w:rsidRPr="00CD5F87" w:rsidRDefault="004116DC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Name and address of training institution</w:t>
            </w:r>
          </w:p>
        </w:tc>
      </w:tr>
      <w:tr w:rsidR="001004B6" w:rsidRPr="00CD5F87" w:rsidTr="006F78F5">
        <w:tc>
          <w:tcPr>
            <w:tcW w:w="9635" w:type="dxa"/>
          </w:tcPr>
          <w:p w:rsidR="001004B6" w:rsidRPr="00CD5F87" w:rsidRDefault="001004B6" w:rsidP="001004B6">
            <w:pPr>
              <w:tabs>
                <w:tab w:val="left" w:pos="580"/>
                <w:tab w:val="left" w:pos="2158"/>
                <w:tab w:val="right" w:pos="9356"/>
              </w:tabs>
              <w:spacing w:before="240"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Name:</w:t>
            </w: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Name "/>
                <w:tag w:val="Name"/>
                <w:id w:val="-1907063015"/>
                <w:placeholder>
                  <w:docPart w:val="4E336F59C6FB44878759FF7CCC6AE2F2"/>
                </w:placeholder>
                <w:showingPlcHdr/>
                <w:text/>
              </w:sdtPr>
              <w:sdtEndPr/>
              <w:sdtContent>
                <w:r w:rsidR="00CA75C0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Enter n</w:t>
                </w:r>
                <w:r w:rsidR="00AA521A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ame of the training institution</w:t>
                </w:r>
                <w:r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  <w:p w:rsidR="001004B6" w:rsidRPr="00CD5F87" w:rsidRDefault="004116DC" w:rsidP="001004B6">
            <w:pPr>
              <w:tabs>
                <w:tab w:val="left" w:pos="580"/>
                <w:tab w:val="left" w:pos="2158"/>
                <w:tab w:val="right" w:pos="9356"/>
              </w:tabs>
              <w:spacing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Street, </w:t>
            </w:r>
            <w:r w:rsidR="00647418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building</w:t>
            </w:r>
            <w:r w:rsidR="001004B6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:</w:t>
            </w:r>
            <w:r w:rsidR="001004B6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Street"/>
                <w:tag w:val="Street"/>
                <w:id w:val="1766195544"/>
                <w:placeholder>
                  <w:docPart w:val="E1459A2E4DCA467D928B402886B00515"/>
                </w:placeholder>
                <w:showingPlcHdr/>
                <w:text/>
              </w:sdtPr>
              <w:sdtEndPr/>
              <w:sdtContent>
                <w:r w:rsidR="006E4D5A">
                  <w:rPr>
                    <w:rStyle w:val="Platzhaltertext"/>
                  </w:rPr>
                  <w:t>Enter street and building</w:t>
                </w:r>
                <w:r w:rsidR="006E4D5A" w:rsidRPr="00C057E3">
                  <w:rPr>
                    <w:rStyle w:val="Platzhaltertext"/>
                  </w:rPr>
                  <w:t>.</w:t>
                </w:r>
              </w:sdtContent>
            </w:sdt>
          </w:p>
          <w:p w:rsidR="001004B6" w:rsidRPr="00CD5F87" w:rsidRDefault="004E4563" w:rsidP="00C07D12">
            <w:pPr>
              <w:tabs>
                <w:tab w:val="left" w:pos="580"/>
                <w:tab w:val="left" w:pos="2158"/>
                <w:tab w:val="right" w:pos="9356"/>
              </w:tabs>
              <w:spacing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Postcode, city</w:t>
            </w:r>
            <w:r w:rsidR="001004B6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:</w:t>
            </w:r>
            <w:r w:rsidR="001004B6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Postcode, city"/>
                <w:tag w:val="Postcode, city"/>
                <w:id w:val="-727685794"/>
                <w:placeholder>
                  <w:docPart w:val="D9079CA7345445DBA7D60D24C82EAD46"/>
                </w:placeholder>
                <w:showingPlcHdr/>
                <w:text/>
              </w:sdtPr>
              <w:sdtEndPr/>
              <w:sdtContent>
                <w:r w:rsidR="00CA75C0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Enter postcode and city</w:t>
                </w:r>
                <w:r w:rsidR="001004B6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  <w:p w:rsidR="001004B6" w:rsidRPr="00CD5F87" w:rsidRDefault="004E4563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Country</w:t>
            </w:r>
            <w:r w:rsidR="001004B6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:</w:t>
            </w:r>
            <w:r w:rsidR="001004B6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r w:rsidR="001004B6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Country"/>
                <w:tag w:val="Country"/>
                <w:id w:val="348145025"/>
                <w:placeholder>
                  <w:docPart w:val="9E8FFA3481CC41B5A7259382DA8EFC7E"/>
                </w:placeholder>
                <w:showingPlcHdr/>
                <w:text/>
              </w:sdtPr>
              <w:sdtEndPr/>
              <w:sdtContent>
                <w:r w:rsidR="00CA75C0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Enter country</w:t>
                </w:r>
                <w:r w:rsidR="001004B6" w:rsidRPr="00CD5F87">
                  <w:rPr>
                    <w:rFonts w:ascii="Arial" w:hAnsi="Arial" w:cs="Times New Roman"/>
                    <w:color w:val="808080"/>
                    <w:sz w:val="20"/>
                    <w:szCs w:val="20"/>
                    <w:lang w:val="en-GB" w:eastAsia="de-DE"/>
                  </w:rPr>
                  <w:t>.</w:t>
                </w:r>
              </w:sdtContent>
            </w:sdt>
          </w:p>
        </w:tc>
      </w:tr>
      <w:tr w:rsidR="006101E2" w:rsidRPr="00CD5F87" w:rsidTr="006F78F5">
        <w:tc>
          <w:tcPr>
            <w:tcW w:w="9635" w:type="dxa"/>
            <w:shd w:val="clear" w:color="auto" w:fill="F7F7F7"/>
          </w:tcPr>
          <w:p w:rsidR="006101E2" w:rsidRPr="00CD5F87" w:rsidRDefault="004E4563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 xml:space="preserve">Supervisor of </w:t>
            </w:r>
            <w:r w:rsidR="002C2ADB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work</w:t>
            </w:r>
          </w:p>
        </w:tc>
      </w:tr>
      <w:tr w:rsidR="006101E2" w:rsidRPr="00CD5F87" w:rsidTr="006F78F5">
        <w:tc>
          <w:tcPr>
            <w:tcW w:w="9635" w:type="dxa"/>
          </w:tcPr>
          <w:sdt>
            <w:sdtPr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id w:val="1436176124"/>
              <w15:repeatingSection/>
            </w:sdtPr>
            <w:sdtEndPr/>
            <w:sdtContent>
              <w:sdt>
                <w:sdtPr>
                  <w:rPr>
                    <w:rFonts w:ascii="Arial" w:eastAsia="Times New Roman" w:hAnsi="Arial" w:cs="Arial"/>
                    <w:sz w:val="20"/>
                    <w:szCs w:val="20"/>
                    <w:lang w:val="en-GB" w:eastAsia="de-DE"/>
                  </w:rPr>
                  <w:id w:val="1532148260"/>
                  <w:placeholder>
                    <w:docPart w:val="276F297693954FE8B85749AEA80DE43D"/>
                  </w:placeholder>
                  <w15:repeatingSectionItem/>
                </w:sdtPr>
                <w:sdtEndPr/>
                <w:sdtContent>
                  <w:p w:rsidR="006101E2" w:rsidRPr="00CD5F87" w:rsidRDefault="004E4563" w:rsidP="00A073AB">
                    <w:pPr>
                      <w:tabs>
                        <w:tab w:val="left" w:pos="240"/>
                        <w:tab w:val="left" w:pos="2158"/>
                        <w:tab w:val="right" w:pos="9356"/>
                      </w:tabs>
                      <w:spacing w:before="240"/>
                      <w:ind w:left="32"/>
                      <w:rPr>
                        <w:rFonts w:ascii="Arial" w:eastAsia="Times New Roman" w:hAnsi="Arial" w:cs="Arial"/>
                        <w:sz w:val="20"/>
                        <w:szCs w:val="20"/>
                        <w:lang w:val="en-GB" w:eastAsia="de-DE"/>
                      </w:rPr>
                    </w:pPr>
                    <w:r w:rsidRPr="00CD5F87">
                      <w:rPr>
                        <w:rFonts w:ascii="Arial" w:eastAsia="Times New Roman" w:hAnsi="Arial" w:cs="Arial"/>
                        <w:sz w:val="20"/>
                        <w:szCs w:val="20"/>
                        <w:lang w:val="en-GB" w:eastAsia="de-DE"/>
                      </w:rPr>
                      <w:t>Supervisor</w:t>
                    </w:r>
                    <w:r w:rsidR="006101E2" w:rsidRPr="00CD5F87">
                      <w:rPr>
                        <w:rFonts w:ascii="Arial" w:eastAsia="Times New Roman" w:hAnsi="Arial" w:cs="Arial"/>
                        <w:sz w:val="20"/>
                        <w:szCs w:val="20"/>
                        <w:lang w:val="en-GB" w:eastAsia="de-DE"/>
                      </w:rPr>
                      <w:t>:</w:t>
                    </w:r>
                    <w:r w:rsidR="006101E2" w:rsidRPr="00CD5F87">
                      <w:rPr>
                        <w:rFonts w:ascii="Arial" w:eastAsia="Times New Roman" w:hAnsi="Arial" w:cs="Arial"/>
                        <w:sz w:val="20"/>
                        <w:szCs w:val="20"/>
                        <w:lang w:val="en-GB" w:eastAsia="de-DE"/>
                      </w:rPr>
                      <w:tab/>
                    </w:r>
                    <w:sdt>
                      <w:sdtPr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GB" w:eastAsia="de-DE"/>
                        </w:rPr>
                        <w:alias w:val="Supervisor"/>
                        <w:tag w:val="Supervisor"/>
                        <w:id w:val="1775520087"/>
                        <w:placeholder>
                          <w:docPart w:val="CBB5F6F4AC5A4AD594DA11C9474FD609"/>
                        </w:placeholder>
                        <w:showingPlcHdr/>
                        <w:text w:multiLine="1"/>
                      </w:sdtPr>
                      <w:sdtEndPr/>
                      <w:sdtContent>
                        <w:r w:rsidR="006E4D5A">
                          <w:rPr>
                            <w:rStyle w:val="Platzhaltertext"/>
                            <w:lang w:val="en-GB"/>
                          </w:rPr>
                          <w:t>Enter ti</w:t>
                        </w:r>
                        <w:r w:rsidR="00CA75C0" w:rsidRPr="00CD5F87">
                          <w:rPr>
                            <w:rStyle w:val="Platzhaltertext"/>
                            <w:lang w:val="en-GB"/>
                          </w:rPr>
                          <w:t>tle, first name, last name</w:t>
                        </w:r>
                        <w:r w:rsidR="006E4D5A">
                          <w:rPr>
                            <w:rStyle w:val="Platzhaltertext"/>
                            <w:lang w:val="en-GB"/>
                          </w:rPr>
                          <w:t>.</w:t>
                        </w:r>
                      </w:sdtContent>
                    </w:sdt>
                  </w:p>
                  <w:p w:rsidR="00A073AB" w:rsidRPr="00CD5F87" w:rsidRDefault="00131C16" w:rsidP="00CA75C0">
                    <w:pPr>
                      <w:tabs>
                        <w:tab w:val="left" w:pos="2158"/>
                        <w:tab w:val="right" w:pos="9356"/>
                      </w:tabs>
                      <w:spacing w:after="120"/>
                      <w:ind w:left="2158"/>
                      <w:rPr>
                        <w:rFonts w:ascii="Arial" w:eastAsia="Times New Roman" w:hAnsi="Arial" w:cs="Arial"/>
                        <w:sz w:val="20"/>
                        <w:szCs w:val="20"/>
                        <w:lang w:val="en-GB" w:eastAsia="de-DE"/>
                      </w:rPr>
                    </w:pPr>
                    <w:sdt>
                      <w:sdtPr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GB" w:eastAsia="de-DE"/>
                        </w:rPr>
                        <w:alias w:val="E-mail adress"/>
                        <w:tag w:val="E-mail adress"/>
                        <w:id w:val="458848614"/>
                        <w:placeholder>
                          <w:docPart w:val="568AFE41A887417CA9EF29C37D84324E"/>
                        </w:placeholder>
                        <w:showingPlcHdr/>
                        <w:text w:multiLine="1"/>
                      </w:sdtPr>
                      <w:sdtEndPr/>
                      <w:sdtContent>
                        <w:r w:rsidR="00CA75C0" w:rsidRPr="00CD5F87">
                          <w:rPr>
                            <w:rStyle w:val="Platzhaltertext"/>
                            <w:lang w:val="en-GB"/>
                          </w:rPr>
                          <w:t>E</w:t>
                        </w:r>
                        <w:r w:rsidR="006E4D5A">
                          <w:rPr>
                            <w:rStyle w:val="Platzhaltertext"/>
                            <w:lang w:val="en-GB"/>
                          </w:rPr>
                          <w:t>nter E</w:t>
                        </w:r>
                        <w:r w:rsidR="00CA75C0" w:rsidRPr="00CD5F87">
                          <w:rPr>
                            <w:rStyle w:val="Platzhaltertext"/>
                            <w:lang w:val="en-GB"/>
                          </w:rPr>
                          <w:t>-</w:t>
                        </w:r>
                        <w:r w:rsidR="006E4D5A">
                          <w:rPr>
                            <w:rStyle w:val="Platzhaltertext"/>
                            <w:lang w:val="en-GB"/>
                          </w:rPr>
                          <w:t>m</w:t>
                        </w:r>
                        <w:r w:rsidR="00CA75C0" w:rsidRPr="00CD5F87">
                          <w:rPr>
                            <w:rStyle w:val="Platzhaltertext"/>
                            <w:lang w:val="en-GB"/>
                          </w:rPr>
                          <w:t xml:space="preserve">ail </w:t>
                        </w:r>
                        <w:r w:rsidR="006E4D5A">
                          <w:rPr>
                            <w:rStyle w:val="Platzhaltertext"/>
                            <w:lang w:val="en-GB"/>
                          </w:rPr>
                          <w:t>address.</w:t>
                        </w:r>
                      </w:sdtContent>
                    </w:sdt>
                  </w:p>
                </w:sdtContent>
              </w:sdt>
            </w:sdtContent>
          </w:sdt>
        </w:tc>
      </w:tr>
      <w:tr w:rsidR="00A073AB" w:rsidRPr="00CD5F87" w:rsidTr="006F78F5">
        <w:tc>
          <w:tcPr>
            <w:tcW w:w="9635" w:type="dxa"/>
            <w:shd w:val="clear" w:color="auto" w:fill="F7F7F7"/>
          </w:tcPr>
          <w:p w:rsidR="00A073AB" w:rsidRPr="00CD5F87" w:rsidRDefault="00A073AB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sz w:val="24"/>
                <w:szCs w:val="24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 xml:space="preserve">6. </w:t>
            </w:r>
            <w:r w:rsidR="004E4563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Documents submitted</w:t>
            </w:r>
          </w:p>
        </w:tc>
      </w:tr>
      <w:tr w:rsidR="00A073AB" w:rsidRPr="00574530" w:rsidTr="006F78F5">
        <w:trPr>
          <w:trHeight w:val="1924"/>
        </w:trPr>
        <w:tc>
          <w:tcPr>
            <w:tcW w:w="9635" w:type="dxa"/>
          </w:tcPr>
          <w:tbl>
            <w:tblPr>
              <w:tblStyle w:val="Tabellenraster"/>
              <w:tblW w:w="0" w:type="auto"/>
              <w:tblInd w:w="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  <w:gridCol w:w="8688"/>
            </w:tblGrid>
            <w:tr w:rsidR="00A073AB" w:rsidRPr="00CD5F87" w:rsidTr="00C07D12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3309612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CD5F87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Pr="00CD5F87" w:rsidRDefault="004E4563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Professional </w:t>
                  </w:r>
                  <w:r w:rsid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CV</w:t>
                  </w:r>
                </w:p>
              </w:tc>
            </w:tr>
            <w:tr w:rsidR="00A073AB" w:rsidRPr="00CD5F87" w:rsidTr="00C07D12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11271525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CD5F87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Pr="00CD5F87" w:rsidRDefault="004E4563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Photo</w:t>
                  </w:r>
                </w:p>
              </w:tc>
            </w:tr>
            <w:tr w:rsidR="00A073AB" w:rsidRPr="00574530" w:rsidTr="00C07D12">
              <w:sdt>
                <w:sdtPr>
                  <w:rPr>
                    <w:rFonts w:eastAsia="MS Gothic" w:cstheme="minorHAnsi"/>
                    <w:sz w:val="24"/>
                    <w:szCs w:val="24"/>
                    <w:lang w:val="en-GB" w:eastAsia="de-DE"/>
                  </w:rPr>
                  <w:id w:val="-129043217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CD5F87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eastAsia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Pr="00CD5F87" w:rsidRDefault="002C2ADB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Work</w:t>
                  </w:r>
                  <w:r w:rsidR="004E4563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in</w:t>
                  </w:r>
                  <w:r w:rsidR="003C6029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</w:t>
                  </w:r>
                  <w:r w:rsidR="00A073AB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</w:t>
                  </w:r>
                  <w:sdt>
                    <w:sdtPr>
                      <w:rPr>
                        <w:rFonts w:ascii="Arial" w:eastAsia="Times New Roman" w:hAnsi="Arial" w:cs="Arial"/>
                        <w:sz w:val="20"/>
                        <w:szCs w:val="20"/>
                        <w:lang w:val="en-GB" w:eastAsia="de-DE"/>
                      </w:rPr>
                      <w:alias w:val="Language"/>
                      <w:tag w:val="Language"/>
                      <w:id w:val="-1864587525"/>
                      <w:placeholder>
                        <w:docPart w:val="C46F624241514FF88D2277F6DD5EEA5E"/>
                      </w:placeholder>
                      <w:showingPlcHdr/>
                      <w:text w:multiLine="1"/>
                    </w:sdtPr>
                    <w:sdtEndPr/>
                    <w:sdtContent>
                      <w:r w:rsidR="00351907" w:rsidRPr="00CD5F87">
                        <w:rPr>
                          <w:rStyle w:val="Platzhaltertext"/>
                          <w:lang w:val="en-GB"/>
                        </w:rPr>
                        <w:t xml:space="preserve">Enter language of </w:t>
                      </w:r>
                      <w:r w:rsidR="006E4D5A">
                        <w:rPr>
                          <w:rStyle w:val="Platzhaltertext"/>
                          <w:lang w:val="en-GB"/>
                        </w:rPr>
                        <w:t>work</w:t>
                      </w:r>
                      <w:r w:rsidR="00A073AB" w:rsidRPr="00CD5F87">
                        <w:rPr>
                          <w:rStyle w:val="Platzhaltertext"/>
                          <w:lang w:val="en-GB"/>
                        </w:rPr>
                        <w:t>.</w:t>
                      </w:r>
                    </w:sdtContent>
                  </w:sdt>
                </w:p>
              </w:tc>
            </w:tr>
            <w:tr w:rsidR="00A073AB" w:rsidRPr="001A1ADD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-62723306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CD5F87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Pr="00CD5F87" w:rsidRDefault="00574530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Documentation of </w:t>
                  </w:r>
                  <w:r w:rsidR="001A1ADD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the Work in English</w:t>
                  </w:r>
                  <w:r w:rsidR="008D6A3C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</w:t>
                  </w:r>
                  <w:r w:rsidR="001A1ADD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(only if work not in English)</w:t>
                  </w:r>
                </w:p>
              </w:tc>
            </w:tr>
            <w:tr w:rsidR="00A073AB" w:rsidRPr="00574530" w:rsidTr="00C07D12">
              <w:sdt>
                <w:sdtPr>
                  <w:rPr>
                    <w:rFonts w:ascii="MS Gothic" w:eastAsia="MS Gothic" w:hAnsi="MS Gothic" w:cstheme="minorHAnsi"/>
                    <w:sz w:val="24"/>
                    <w:szCs w:val="24"/>
                    <w:lang w:val="en-GB" w:eastAsia="de-DE"/>
                  </w:rPr>
                  <w:id w:val="-17575887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CD5F87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Pr="00CD5F87" w:rsidRDefault="001A1ADD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Summary as A4 poster (template available on the WTA homepage)</w:t>
                  </w:r>
                </w:p>
              </w:tc>
            </w:tr>
          </w:tbl>
          <w:p w:rsidR="00A073AB" w:rsidRPr="00CD5F87" w:rsidRDefault="00A073AB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</w:p>
        </w:tc>
      </w:tr>
      <w:tr w:rsidR="003C6029" w:rsidRPr="00CD5F87" w:rsidTr="006F78F5">
        <w:tc>
          <w:tcPr>
            <w:tcW w:w="9635" w:type="dxa"/>
            <w:shd w:val="clear" w:color="auto" w:fill="F2F2F2" w:themeFill="background1" w:themeFillShade="F2"/>
          </w:tcPr>
          <w:p w:rsidR="003C6029" w:rsidRPr="00CD5F87" w:rsidRDefault="003C6029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lastRenderedPageBreak/>
              <w:t xml:space="preserve">7. </w:t>
            </w:r>
            <w:r w:rsidR="004E4563" w:rsidRPr="00CD5F87">
              <w:rPr>
                <w:rFonts w:ascii="Arial" w:eastAsia="Times New Roman" w:hAnsi="Arial" w:cs="Arial"/>
                <w:sz w:val="24"/>
                <w:szCs w:val="24"/>
                <w:lang w:val="en-GB" w:eastAsia="de-DE"/>
              </w:rPr>
              <w:t>Declarations</w:t>
            </w:r>
          </w:p>
        </w:tc>
      </w:tr>
      <w:tr w:rsidR="003C6029" w:rsidRPr="00CD5F87" w:rsidTr="006F78F5">
        <w:tc>
          <w:tcPr>
            <w:tcW w:w="9635" w:type="dxa"/>
            <w:shd w:val="clear" w:color="auto" w:fill="F7F7F7"/>
          </w:tcPr>
          <w:p w:rsidR="003C6029" w:rsidRPr="00CD5F87" w:rsidRDefault="004E4563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</w:pPr>
            <w:bookmarkStart w:id="7" w:name="_Hlk95312267"/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Presenta</w:t>
            </w:r>
            <w:r w:rsidR="00EF65A1"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 xml:space="preserve">tion of </w:t>
            </w:r>
            <w:r w:rsidR="002C2ADB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work</w:t>
            </w:r>
          </w:p>
        </w:tc>
      </w:tr>
      <w:tr w:rsidR="003C6029" w:rsidRPr="00CD5F87" w:rsidTr="006F78F5">
        <w:tc>
          <w:tcPr>
            <w:tcW w:w="9635" w:type="dxa"/>
          </w:tcPr>
          <w:tbl>
            <w:tblPr>
              <w:tblStyle w:val="Tabellenraster"/>
              <w:tblW w:w="93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965"/>
              <w:gridCol w:w="712"/>
              <w:gridCol w:w="652"/>
            </w:tblGrid>
            <w:tr w:rsidR="007C5265" w:rsidRPr="00CD5F87" w:rsidTr="00830932">
              <w:tc>
                <w:tcPr>
                  <w:tcW w:w="7965" w:type="dxa"/>
                  <w:tcMar>
                    <w:left w:w="0" w:type="dxa"/>
                  </w:tcMar>
                  <w:vAlign w:val="center"/>
                </w:tcPr>
                <w:bookmarkEnd w:id="7"/>
                <w:p w:rsidR="007C5265" w:rsidRPr="00CD5F87" w:rsidRDefault="00EF65A1" w:rsidP="007C5265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 w:after="120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If I win the WTA</w:t>
                  </w:r>
                  <w:r w:rsidR="00647418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-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YPA</w:t>
                  </w:r>
                  <w:r w:rsidR="007C5265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,</w:t>
                  </w:r>
                </w:p>
              </w:tc>
              <w:tc>
                <w:tcPr>
                  <w:tcW w:w="712" w:type="dxa"/>
                  <w:vAlign w:val="center"/>
                </w:tcPr>
                <w:p w:rsidR="007C5265" w:rsidRPr="00CD5F87" w:rsidRDefault="00EF65A1" w:rsidP="007C5265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yes</w:t>
                  </w:r>
                </w:p>
              </w:tc>
              <w:tc>
                <w:tcPr>
                  <w:tcW w:w="652" w:type="dxa"/>
                  <w:vAlign w:val="center"/>
                </w:tcPr>
                <w:p w:rsidR="007C5265" w:rsidRPr="00CD5F87" w:rsidRDefault="00EF65A1" w:rsidP="007C5265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no</w:t>
                  </w:r>
                </w:p>
              </w:tc>
            </w:tr>
            <w:tr w:rsidR="007C5265" w:rsidRPr="00CD5F87" w:rsidTr="00830932">
              <w:tc>
                <w:tcPr>
                  <w:tcW w:w="7965" w:type="dxa"/>
                  <w:tcMar>
                    <w:left w:w="0" w:type="dxa"/>
                  </w:tcMar>
                  <w:vAlign w:val="center"/>
                </w:tcPr>
                <w:p w:rsidR="007C5265" w:rsidRPr="00CD5F87" w:rsidRDefault="007C5265" w:rsidP="00830932">
                  <w:pPr>
                    <w:tabs>
                      <w:tab w:val="left" w:pos="315"/>
                      <w:tab w:val="left" w:pos="2158"/>
                      <w:tab w:val="right" w:pos="9356"/>
                    </w:tabs>
                    <w:spacing w:after="120"/>
                    <w:ind w:left="315" w:hanging="315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–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ab/>
                  </w:r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I will attend the award</w:t>
                  </w:r>
                  <w:bookmarkStart w:id="8" w:name="_GoBack"/>
                  <w:bookmarkEnd w:id="8"/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ceremony </w:t>
                  </w:r>
                  <w:r w:rsidR="00EF65A1" w:rsidRPr="00CD5F87">
                    <w:rPr>
                      <w:rFonts w:ascii="Arial" w:eastAsia="Times New Roman" w:hAnsi="Arial" w:cs="Arial"/>
                      <w:sz w:val="16"/>
                      <w:szCs w:val="16"/>
                      <w:lang w:val="en-GB" w:eastAsia="de-DE"/>
                    </w:rPr>
                    <w:t>(reimbursement by WTA International for travel</w:t>
                  </w:r>
                  <w:r w:rsidR="002C2ADB">
                    <w:rPr>
                      <w:rFonts w:ascii="Arial" w:eastAsia="Times New Roman" w:hAnsi="Arial" w:cs="Arial"/>
                      <w:sz w:val="16"/>
                      <w:szCs w:val="16"/>
                      <w:lang w:val="en-GB" w:eastAsia="de-DE"/>
                    </w:rPr>
                    <w:t xml:space="preserve">, </w:t>
                  </w:r>
                  <w:r w:rsidR="00EF65A1" w:rsidRPr="00CD5F87">
                    <w:rPr>
                      <w:rFonts w:ascii="Arial" w:eastAsia="Times New Roman" w:hAnsi="Arial" w:cs="Arial"/>
                      <w:sz w:val="16"/>
                      <w:szCs w:val="16"/>
                      <w:lang w:val="en-GB" w:eastAsia="de-DE"/>
                    </w:rPr>
                    <w:t>accommodation</w:t>
                  </w:r>
                  <w:r w:rsidR="00647418">
                    <w:rPr>
                      <w:rFonts w:ascii="Arial" w:eastAsia="Times New Roman" w:hAnsi="Arial" w:cs="Arial"/>
                      <w:sz w:val="16"/>
                      <w:szCs w:val="16"/>
                      <w:lang w:val="en-GB" w:eastAsia="de-DE"/>
                    </w:rPr>
                    <w:t xml:space="preserve"> and participation fee</w:t>
                  </w:r>
                  <w:r w:rsidR="00EF65A1" w:rsidRPr="00CD5F87">
                    <w:rPr>
                      <w:rFonts w:ascii="Arial" w:eastAsia="Times New Roman" w:hAnsi="Arial" w:cs="Arial"/>
                      <w:sz w:val="16"/>
                      <w:szCs w:val="16"/>
                      <w:lang w:val="en-GB" w:eastAsia="de-DE"/>
                    </w:rPr>
                    <w:t>)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: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14217872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12" w:type="dxa"/>
                      <w:vAlign w:val="center"/>
                    </w:tcPr>
                    <w:p w:rsidR="007C5265" w:rsidRPr="00CD5F87" w:rsidRDefault="00830932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164210899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52" w:type="dxa"/>
                      <w:vAlign w:val="center"/>
                    </w:tcPr>
                    <w:p w:rsidR="007C5265" w:rsidRPr="00CD5F87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</w:tr>
            <w:tr w:rsidR="007C5265" w:rsidRPr="00CD5F87" w:rsidTr="00830932">
              <w:tc>
                <w:tcPr>
                  <w:tcW w:w="7965" w:type="dxa"/>
                  <w:tcMar>
                    <w:left w:w="0" w:type="dxa"/>
                  </w:tcMar>
                  <w:vAlign w:val="center"/>
                </w:tcPr>
                <w:p w:rsidR="007C5265" w:rsidRPr="00CD5F87" w:rsidRDefault="007C5265" w:rsidP="00830932">
                  <w:pPr>
                    <w:tabs>
                      <w:tab w:val="left" w:pos="315"/>
                      <w:tab w:val="left" w:pos="2158"/>
                      <w:tab w:val="right" w:pos="9356"/>
                    </w:tabs>
                    <w:spacing w:after="120"/>
                    <w:ind w:left="315" w:hanging="315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–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ab/>
                  </w:r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I am willing to present my </w:t>
                  </w:r>
                  <w:r w:rsidR="002C2ADB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work</w:t>
                  </w:r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orally during the WTA Days </w:t>
                  </w:r>
                  <w:r w:rsidR="00EF65A1" w:rsidRPr="00CD5F87">
                    <w:rPr>
                      <w:rFonts w:ascii="Arial" w:eastAsia="Times New Roman" w:hAnsi="Arial" w:cs="Arial"/>
                      <w:sz w:val="16"/>
                      <w:szCs w:val="16"/>
                      <w:lang w:val="en-GB" w:eastAsia="de-DE"/>
                    </w:rPr>
                    <w:t>(reimbursement by WTA Inter</w:t>
                  </w:r>
                  <w:r w:rsidR="002C2ADB">
                    <w:rPr>
                      <w:rFonts w:ascii="Arial" w:eastAsia="Times New Roman" w:hAnsi="Arial" w:cs="Arial"/>
                      <w:sz w:val="16"/>
                      <w:szCs w:val="16"/>
                      <w:lang w:val="en-GB" w:eastAsia="de-DE"/>
                    </w:rPr>
                    <w:t>-</w:t>
                  </w:r>
                  <w:r w:rsidR="00EF65A1" w:rsidRPr="00CD5F87">
                    <w:rPr>
                      <w:rFonts w:ascii="Arial" w:eastAsia="Times New Roman" w:hAnsi="Arial" w:cs="Arial"/>
                      <w:sz w:val="16"/>
                      <w:szCs w:val="16"/>
                      <w:lang w:val="en-GB" w:eastAsia="de-DE"/>
                    </w:rPr>
                    <w:t>national for travel, accommodation and participation fee)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: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8541560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12" w:type="dxa"/>
                      <w:vAlign w:val="center"/>
                    </w:tcPr>
                    <w:p w:rsidR="007C5265" w:rsidRPr="00CD5F87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10592400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52" w:type="dxa"/>
                      <w:vAlign w:val="center"/>
                    </w:tcPr>
                    <w:p w:rsidR="007C5265" w:rsidRPr="00CD5F87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</w:tr>
            <w:tr w:rsidR="007C5265" w:rsidRPr="00CD5F87" w:rsidTr="00830932">
              <w:tc>
                <w:tcPr>
                  <w:tcW w:w="7965" w:type="dxa"/>
                  <w:tcMar>
                    <w:left w:w="0" w:type="dxa"/>
                  </w:tcMar>
                  <w:vAlign w:val="center"/>
                </w:tcPr>
                <w:p w:rsidR="007C5265" w:rsidRPr="00CD5F87" w:rsidRDefault="007C5265" w:rsidP="00830932">
                  <w:pPr>
                    <w:tabs>
                      <w:tab w:val="left" w:pos="315"/>
                      <w:tab w:val="left" w:pos="2158"/>
                      <w:tab w:val="right" w:pos="9356"/>
                    </w:tabs>
                    <w:spacing w:after="240"/>
                    <w:ind w:left="315" w:hanging="315"/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</w:pP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–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ab/>
                  </w:r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I am willing to publish an article about my </w:t>
                  </w:r>
                  <w:r w:rsidR="002C2ADB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work</w:t>
                  </w:r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in </w:t>
                  </w:r>
                  <w:proofErr w:type="spellStart"/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Bausubstanz</w:t>
                  </w:r>
                  <w:proofErr w:type="spellEnd"/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 xml:space="preserve"> or another </w:t>
                  </w:r>
                  <w:r w:rsidR="002C2ADB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professio</w:t>
                  </w:r>
                  <w:r w:rsidR="00EF65A1"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nal journal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>:</w:t>
                  </w:r>
                  <w:r w:rsidRPr="00CD5F87">
                    <w:rPr>
                      <w:rFonts w:ascii="Arial" w:eastAsia="Times New Roman" w:hAnsi="Arial" w:cs="Arial"/>
                      <w:sz w:val="20"/>
                      <w:szCs w:val="20"/>
                      <w:lang w:val="en-GB" w:eastAsia="de-DE"/>
                    </w:rPr>
                    <w:tab/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16611509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12" w:type="dxa"/>
                      <w:vAlign w:val="center"/>
                    </w:tcPr>
                    <w:p w:rsidR="007C5265" w:rsidRPr="00CD5F87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val="en-GB" w:eastAsia="de-DE"/>
                  </w:rPr>
                  <w:id w:val="-8093257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52" w:type="dxa"/>
                      <w:vAlign w:val="center"/>
                    </w:tcPr>
                    <w:p w:rsidR="007C5265" w:rsidRPr="00CD5F87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GB" w:eastAsia="de-DE"/>
                        </w:rPr>
                      </w:pPr>
                      <w:r w:rsidRPr="00CD5F87">
                        <w:rPr>
                          <w:rFonts w:ascii="MS Gothic" w:eastAsia="MS Gothic" w:hAnsi="MS Gothic" w:cs="Arial"/>
                          <w:sz w:val="24"/>
                          <w:szCs w:val="24"/>
                          <w:lang w:val="en-GB" w:eastAsia="de-DE"/>
                        </w:rPr>
                        <w:t>☐</w:t>
                      </w:r>
                    </w:p>
                  </w:tc>
                </w:sdtContent>
              </w:sdt>
            </w:tr>
          </w:tbl>
          <w:p w:rsidR="003C6029" w:rsidRPr="00CD5F87" w:rsidRDefault="003C6029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</w:p>
        </w:tc>
      </w:tr>
      <w:tr w:rsidR="00830932" w:rsidRPr="00CD5F87" w:rsidTr="006F78F5">
        <w:tc>
          <w:tcPr>
            <w:tcW w:w="9635" w:type="dxa"/>
            <w:shd w:val="clear" w:color="auto" w:fill="F7F7F7"/>
          </w:tcPr>
          <w:p w:rsidR="00830932" w:rsidRPr="00CD5F87" w:rsidRDefault="00EF65A1" w:rsidP="00DA06DC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color w:val="808080" w:themeColor="background1" w:themeShade="80"/>
                <w:lang w:val="en-GB" w:eastAsia="de-DE"/>
              </w:rPr>
              <w:t>Confirmation</w:t>
            </w:r>
          </w:p>
        </w:tc>
      </w:tr>
      <w:tr w:rsidR="00ED69A4" w:rsidRPr="00CD5F87" w:rsidTr="006F78F5">
        <w:trPr>
          <w:trHeight w:val="2362"/>
        </w:trPr>
        <w:tc>
          <w:tcPr>
            <w:tcW w:w="9635" w:type="dxa"/>
          </w:tcPr>
          <w:p w:rsidR="00ED69A4" w:rsidRPr="00CD5F87" w:rsidRDefault="00EF65A1" w:rsidP="00830932">
            <w:pPr>
              <w:tabs>
                <w:tab w:val="right" w:pos="9356"/>
              </w:tabs>
              <w:spacing w:before="240" w:after="240"/>
              <w:ind w:hanging="3"/>
              <w:jc w:val="both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I have read the </w:t>
            </w:r>
            <w:r w:rsidR="0044220F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participation </w:t>
            </w: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conditions of the WTA-YPA and </w:t>
            </w:r>
            <w:r w:rsidR="0044220F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I </w:t>
            </w: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confirm that all the information given in this application form and the documents submitted are true and correct and that I am the author of the work submitted.</w:t>
            </w:r>
          </w:p>
          <w:p w:rsidR="00830932" w:rsidRPr="00CD5F87" w:rsidRDefault="002F22EA" w:rsidP="00830932">
            <w:pPr>
              <w:tabs>
                <w:tab w:val="left" w:pos="588"/>
                <w:tab w:val="left" w:pos="5702"/>
                <w:tab w:val="right" w:pos="9356"/>
              </w:tabs>
              <w:spacing w:before="240" w:after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City</w:t>
            </w:r>
            <w:r w:rsidR="0086379F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: </w:t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City"/>
                <w:tag w:val="City"/>
                <w:id w:val="-1033656163"/>
                <w:placeholder>
                  <w:docPart w:val="CA76B643A3554E739308493AF97BBCAA"/>
                </w:placeholder>
                <w:showingPlcHdr/>
                <w:text/>
              </w:sdtPr>
              <w:sdtEndPr/>
              <w:sdtContent>
                <w:r w:rsidR="00351907" w:rsidRPr="00CD5F87">
                  <w:rPr>
                    <w:rStyle w:val="Platzhaltertext"/>
                    <w:lang w:val="en-GB"/>
                  </w:rPr>
                  <w:t>Enter city.</w:t>
                </w:r>
              </w:sdtContent>
            </w:sdt>
            <w:r w:rsidR="0086379F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ab/>
              <w:t>Dat</w:t>
            </w:r>
            <w:r w:rsidR="00EF65A1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e</w:t>
            </w:r>
            <w:r w:rsidR="0086379F"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 xml:space="preserve">: </w:t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val="en-GB" w:eastAsia="de-DE"/>
                </w:rPr>
                <w:alias w:val="Date"/>
                <w:tag w:val="Date"/>
                <w:id w:val="-185523532"/>
                <w:placeholder>
                  <w:docPart w:val="E8B0B79B7DFD4AB1ABC920FD4C08B23A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351907" w:rsidRPr="00CD5F87">
                  <w:rPr>
                    <w:rStyle w:val="Platzhaltertext"/>
                    <w:lang w:val="en-GB"/>
                  </w:rPr>
                  <w:t>Enter date.</w:t>
                </w:r>
              </w:sdtContent>
            </w:sdt>
          </w:p>
          <w:p w:rsidR="0086379F" w:rsidRPr="00CD5F87" w:rsidRDefault="0086379F" w:rsidP="00830932">
            <w:pPr>
              <w:tabs>
                <w:tab w:val="left" w:pos="588"/>
                <w:tab w:val="left" w:pos="5702"/>
                <w:tab w:val="right" w:pos="9356"/>
              </w:tabs>
              <w:spacing w:before="240" w:after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</w:p>
          <w:p w:rsidR="00B831E1" w:rsidRPr="00CD5F87" w:rsidRDefault="00B831E1" w:rsidP="00830932">
            <w:pPr>
              <w:tabs>
                <w:tab w:val="left" w:pos="588"/>
                <w:tab w:val="left" w:pos="5702"/>
                <w:tab w:val="right" w:pos="9356"/>
              </w:tabs>
              <w:spacing w:before="240" w:after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</w:p>
          <w:p w:rsidR="0086379F" w:rsidRPr="00CD5F87" w:rsidRDefault="0086379F" w:rsidP="0086379F">
            <w:pPr>
              <w:tabs>
                <w:tab w:val="left" w:pos="588"/>
                <w:tab w:val="left" w:pos="5702"/>
                <w:tab w:val="right" w:pos="9356"/>
              </w:tabs>
              <w:spacing w:before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________________________________________________________</w:t>
            </w:r>
          </w:p>
          <w:p w:rsidR="0086379F" w:rsidRPr="00CD5F87" w:rsidRDefault="002F22EA" w:rsidP="0086379F">
            <w:pPr>
              <w:tabs>
                <w:tab w:val="left" w:pos="588"/>
                <w:tab w:val="left" w:pos="5702"/>
                <w:tab w:val="right" w:pos="9356"/>
              </w:tabs>
              <w:spacing w:after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</w:pPr>
            <w:r w:rsidRPr="00CD5F87">
              <w:rPr>
                <w:rFonts w:ascii="Arial" w:eastAsia="Times New Roman" w:hAnsi="Arial" w:cs="Arial"/>
                <w:sz w:val="20"/>
                <w:szCs w:val="20"/>
                <w:lang w:val="en-GB" w:eastAsia="de-DE"/>
              </w:rPr>
              <w:t>Signature of the applicant</w:t>
            </w:r>
          </w:p>
        </w:tc>
      </w:tr>
    </w:tbl>
    <w:p w:rsidR="00BA4057" w:rsidRPr="00CD5F87" w:rsidRDefault="00BA4057" w:rsidP="004860C5">
      <w:pPr>
        <w:pStyle w:val="Listenabsatz"/>
        <w:spacing w:after="0"/>
        <w:ind w:left="1134" w:hanging="1134"/>
        <w:jc w:val="both"/>
        <w:rPr>
          <w:rFonts w:ascii="Arial" w:hAnsi="Arial" w:cs="Arial"/>
          <w:sz w:val="20"/>
          <w:szCs w:val="20"/>
          <w:lang w:val="en-GB"/>
        </w:rPr>
      </w:pPr>
    </w:p>
    <w:p w:rsidR="00CD5F87" w:rsidRPr="00CD5F87" w:rsidRDefault="00CD5F87">
      <w:pPr>
        <w:pStyle w:val="Listenabsatz"/>
        <w:spacing w:after="0"/>
        <w:ind w:left="1134" w:hanging="1134"/>
        <w:jc w:val="both"/>
        <w:rPr>
          <w:rFonts w:ascii="Arial" w:hAnsi="Arial" w:cs="Arial"/>
          <w:sz w:val="20"/>
          <w:szCs w:val="20"/>
          <w:lang w:val="en-GB"/>
        </w:rPr>
      </w:pPr>
    </w:p>
    <w:sectPr w:rsidR="00CD5F87" w:rsidRPr="00CD5F87" w:rsidSect="0005282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7" w:right="849" w:bottom="1134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C16" w:rsidRDefault="00131C16" w:rsidP="00052823">
      <w:r>
        <w:separator/>
      </w:r>
    </w:p>
    <w:p w:rsidR="00131C16" w:rsidRDefault="00131C16"/>
    <w:p w:rsidR="00131C16" w:rsidRDefault="00131C16" w:rsidP="00DB3D8B"/>
  </w:endnote>
  <w:endnote w:type="continuationSeparator" w:id="0">
    <w:p w:rsidR="00131C16" w:rsidRDefault="00131C16" w:rsidP="00052823">
      <w:r>
        <w:continuationSeparator/>
      </w:r>
    </w:p>
    <w:p w:rsidR="00131C16" w:rsidRDefault="00131C16"/>
    <w:p w:rsidR="00131C16" w:rsidRDefault="00131C16" w:rsidP="00DB3D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638" w:rsidRDefault="001A2638">
    <w:pPr>
      <w:pStyle w:val="Fuzeile"/>
    </w:pPr>
  </w:p>
  <w:p w:rsidR="00D30784" w:rsidRDefault="00D30784"/>
  <w:p w:rsidR="00D30784" w:rsidRDefault="00D30784" w:rsidP="00DB3D8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638" w:rsidRPr="00CD7C17" w:rsidRDefault="001A2638" w:rsidP="00C75893">
    <w:pPr>
      <w:tabs>
        <w:tab w:val="left" w:pos="2835"/>
        <w:tab w:val="right" w:pos="9498"/>
      </w:tabs>
      <w:overflowPunct w:val="0"/>
      <w:autoSpaceDE w:val="0"/>
      <w:autoSpaceDN w:val="0"/>
      <w:adjustRightInd w:val="0"/>
      <w:spacing w:before="240" w:after="120"/>
      <w:ind w:right="142"/>
      <w:textAlignment w:val="baseline"/>
      <w:rPr>
        <w:rFonts w:ascii="Arial" w:hAnsi="Arial" w:cs="Arial"/>
        <w:sz w:val="16"/>
        <w:szCs w:val="16"/>
        <w:lang w:val="en-US"/>
      </w:rPr>
    </w:pPr>
    <w:r w:rsidRPr="00CD7C17">
      <w:rPr>
        <w:rFonts w:ascii="Arial" w:hAnsi="Arial" w:cs="Arial"/>
        <w:b/>
        <w:bCs/>
        <w:sz w:val="16"/>
        <w:szCs w:val="16"/>
        <w:lang w:val="en-US"/>
      </w:rPr>
      <w:t>WTA-Do</w:t>
    </w:r>
    <w:r w:rsidR="00C75893" w:rsidRPr="00CD7C17">
      <w:rPr>
        <w:rFonts w:ascii="Arial" w:hAnsi="Arial" w:cs="Arial"/>
        <w:b/>
        <w:bCs/>
        <w:sz w:val="16"/>
        <w:szCs w:val="16"/>
        <w:lang w:val="en-US"/>
      </w:rPr>
      <w:t>c</w:t>
    </w:r>
    <w:r w:rsidRPr="00CD7C17">
      <w:rPr>
        <w:rFonts w:ascii="Arial" w:hAnsi="Arial" w:cs="Arial"/>
        <w:b/>
        <w:bCs/>
        <w:sz w:val="16"/>
        <w:szCs w:val="16"/>
        <w:lang w:val="en-US"/>
      </w:rPr>
      <w:t xml:space="preserve">ument </w:t>
    </w:r>
    <w:r w:rsidR="00DC508C">
      <w:rPr>
        <w:rFonts w:ascii="Arial" w:hAnsi="Arial" w:cs="Arial"/>
        <w:b/>
        <w:bCs/>
        <w:sz w:val="16"/>
        <w:szCs w:val="16"/>
        <w:lang w:val="en-US"/>
      </w:rPr>
      <w:t>4</w:t>
    </w:r>
    <w:r w:rsidR="00837362" w:rsidRPr="00CD7C17">
      <w:rPr>
        <w:rFonts w:ascii="Arial" w:hAnsi="Arial" w:cs="Arial"/>
        <w:b/>
        <w:bCs/>
        <w:sz w:val="16"/>
        <w:szCs w:val="16"/>
        <w:lang w:val="en-US"/>
      </w:rPr>
      <w:t>0</w:t>
    </w:r>
    <w:r w:rsidR="000B25CD" w:rsidRPr="00CD7C17">
      <w:rPr>
        <w:rFonts w:ascii="Arial" w:hAnsi="Arial" w:cs="Arial"/>
        <w:b/>
        <w:bCs/>
        <w:sz w:val="16"/>
        <w:szCs w:val="16"/>
        <w:lang w:val="en-US"/>
      </w:rPr>
      <w:t>-A</w:t>
    </w:r>
    <w:r w:rsidR="00837362" w:rsidRPr="00CD7C17">
      <w:rPr>
        <w:rFonts w:ascii="Arial" w:hAnsi="Arial" w:cs="Arial"/>
        <w:b/>
        <w:bCs/>
        <w:sz w:val="16"/>
        <w:szCs w:val="16"/>
        <w:lang w:val="en-US"/>
      </w:rPr>
      <w:t>/</w:t>
    </w:r>
    <w:r w:rsidR="00980EB5" w:rsidRPr="00CD7C17">
      <w:rPr>
        <w:rFonts w:ascii="Arial" w:hAnsi="Arial" w:cs="Arial"/>
        <w:b/>
        <w:bCs/>
        <w:sz w:val="16"/>
        <w:szCs w:val="16"/>
        <w:lang w:val="en-US"/>
      </w:rPr>
      <w:t>0</w:t>
    </w:r>
    <w:r w:rsidR="005C7D2D">
      <w:rPr>
        <w:rFonts w:ascii="Arial" w:hAnsi="Arial" w:cs="Arial"/>
        <w:b/>
        <w:bCs/>
        <w:sz w:val="16"/>
        <w:szCs w:val="16"/>
        <w:lang w:val="en-US"/>
      </w:rPr>
      <w:t>8</w:t>
    </w:r>
    <w:r w:rsidR="00980EB5" w:rsidRPr="00CD7C17">
      <w:rPr>
        <w:rFonts w:ascii="Arial" w:hAnsi="Arial" w:cs="Arial"/>
        <w:b/>
        <w:bCs/>
        <w:sz w:val="16"/>
        <w:szCs w:val="16"/>
        <w:lang w:val="en-US"/>
      </w:rPr>
      <w:t>.202</w:t>
    </w:r>
    <w:r w:rsidR="005C7D2D">
      <w:rPr>
        <w:rFonts w:ascii="Arial" w:hAnsi="Arial" w:cs="Arial"/>
        <w:b/>
        <w:bCs/>
        <w:sz w:val="16"/>
        <w:szCs w:val="16"/>
        <w:lang w:val="en-US"/>
      </w:rPr>
      <w:t>3</w:t>
    </w:r>
    <w:r w:rsidR="00837362" w:rsidRPr="00CD7C17">
      <w:rPr>
        <w:rFonts w:ascii="Arial" w:hAnsi="Arial" w:cs="Arial"/>
        <w:b/>
        <w:bCs/>
        <w:sz w:val="16"/>
        <w:szCs w:val="16"/>
        <w:lang w:val="en-US"/>
      </w:rPr>
      <w:t>-</w:t>
    </w:r>
    <w:r w:rsidR="00834486" w:rsidRPr="00CD7C17">
      <w:rPr>
        <w:rFonts w:ascii="Arial" w:hAnsi="Arial" w:cs="Arial"/>
        <w:b/>
        <w:bCs/>
        <w:sz w:val="16"/>
        <w:szCs w:val="16"/>
        <w:lang w:val="en-US"/>
      </w:rPr>
      <w:t>E</w:t>
    </w:r>
    <w:r w:rsidRPr="00CD7C17">
      <w:rPr>
        <w:rFonts w:ascii="Arial" w:hAnsi="Arial" w:cs="Arial"/>
        <w:sz w:val="16"/>
        <w:szCs w:val="16"/>
        <w:lang w:val="en-US"/>
      </w:rPr>
      <w:tab/>
    </w:r>
    <w:r w:rsidR="00EF65A1" w:rsidRPr="00CD7C17">
      <w:rPr>
        <w:rFonts w:ascii="Arial" w:hAnsi="Arial" w:cs="Arial"/>
        <w:sz w:val="16"/>
        <w:szCs w:val="16"/>
        <w:lang w:val="en-US"/>
      </w:rPr>
      <w:t>Application</w:t>
    </w:r>
    <w:r w:rsidR="00C75893" w:rsidRPr="00CD7C17">
      <w:rPr>
        <w:rFonts w:ascii="Arial" w:hAnsi="Arial" w:cs="Arial"/>
        <w:sz w:val="16"/>
        <w:szCs w:val="16"/>
        <w:lang w:val="en-US"/>
      </w:rPr>
      <w:t xml:space="preserve"> form </w:t>
    </w:r>
    <w:r w:rsidR="00980EB5" w:rsidRPr="00CD7C17">
      <w:rPr>
        <w:rFonts w:ascii="Arial" w:hAnsi="Arial" w:cs="Arial"/>
        <w:sz w:val="16"/>
        <w:szCs w:val="16"/>
        <w:lang w:val="en-US"/>
      </w:rPr>
      <w:t>WTA-YPA</w:t>
    </w:r>
    <w:r w:rsidRPr="00CD7C17">
      <w:rPr>
        <w:rFonts w:ascii="Arial" w:hAnsi="Arial" w:cs="Arial"/>
        <w:sz w:val="16"/>
        <w:szCs w:val="16"/>
        <w:lang w:val="en-US"/>
      </w:rPr>
      <w:tab/>
    </w:r>
    <w:r w:rsidR="00C75893" w:rsidRPr="00CD7C17">
      <w:rPr>
        <w:rFonts w:ascii="Arial" w:hAnsi="Arial" w:cs="Arial"/>
        <w:sz w:val="16"/>
        <w:szCs w:val="16"/>
        <w:lang w:val="en-US"/>
      </w:rPr>
      <w:t>page</w:t>
    </w:r>
    <w:r w:rsidRPr="00CD7C17">
      <w:rPr>
        <w:rFonts w:ascii="Arial" w:hAnsi="Arial" w:cs="Arial"/>
        <w:sz w:val="16"/>
        <w:szCs w:val="16"/>
        <w:lang w:val="en-US"/>
      </w:rPr>
      <w:t xml:space="preserve"> </w:t>
    </w:r>
    <w:r w:rsidRPr="001E3226">
      <w:rPr>
        <w:rFonts w:ascii="Arial" w:hAnsi="Arial" w:cs="Arial"/>
        <w:sz w:val="16"/>
        <w:szCs w:val="16"/>
      </w:rPr>
      <w:fldChar w:fldCharType="begin"/>
    </w:r>
    <w:r w:rsidRPr="00CD7C17">
      <w:rPr>
        <w:rFonts w:ascii="Arial" w:hAnsi="Arial" w:cs="Arial"/>
        <w:sz w:val="16"/>
        <w:szCs w:val="16"/>
        <w:lang w:val="en-US"/>
      </w:rPr>
      <w:instrText xml:space="preserve"> PAGE  \* Arabic  \* MERGEFORMAT </w:instrText>
    </w:r>
    <w:r w:rsidRPr="001E3226">
      <w:rPr>
        <w:rFonts w:ascii="Arial" w:hAnsi="Arial" w:cs="Arial"/>
        <w:sz w:val="16"/>
        <w:szCs w:val="16"/>
      </w:rPr>
      <w:fldChar w:fldCharType="separate"/>
    </w:r>
    <w:r w:rsidRPr="00CD7C17">
      <w:rPr>
        <w:rFonts w:ascii="Arial" w:hAnsi="Arial" w:cs="Arial"/>
        <w:sz w:val="16"/>
        <w:szCs w:val="16"/>
        <w:lang w:val="en-US"/>
      </w:rPr>
      <w:t>1</w:t>
    </w:r>
    <w:r w:rsidRPr="001E3226">
      <w:rPr>
        <w:rFonts w:ascii="Arial" w:hAnsi="Arial" w:cs="Arial"/>
        <w:sz w:val="16"/>
        <w:szCs w:val="16"/>
      </w:rPr>
      <w:fldChar w:fldCharType="end"/>
    </w:r>
    <w:r w:rsidRPr="00CD7C17">
      <w:rPr>
        <w:rFonts w:ascii="Arial" w:hAnsi="Arial" w:cs="Arial"/>
        <w:sz w:val="16"/>
        <w:szCs w:val="16"/>
        <w:lang w:val="en-US"/>
      </w:rPr>
      <w:t xml:space="preserve"> </w:t>
    </w:r>
    <w:r w:rsidR="00C75893" w:rsidRPr="00CD7C17">
      <w:rPr>
        <w:rFonts w:ascii="Arial" w:hAnsi="Arial" w:cs="Arial"/>
        <w:sz w:val="16"/>
        <w:szCs w:val="16"/>
        <w:lang w:val="en-US"/>
      </w:rPr>
      <w:t>to</w:t>
    </w:r>
    <w:r w:rsidRPr="00CD7C17">
      <w:rPr>
        <w:rFonts w:ascii="Arial" w:hAnsi="Arial" w:cs="Arial"/>
        <w:sz w:val="16"/>
        <w:szCs w:val="16"/>
        <w:lang w:val="en-US"/>
      </w:rPr>
      <w:t xml:space="preserve"> </w:t>
    </w:r>
    <w:r w:rsidRPr="001E3226">
      <w:rPr>
        <w:rFonts w:ascii="Arial" w:hAnsi="Arial" w:cs="Arial"/>
        <w:sz w:val="16"/>
        <w:szCs w:val="16"/>
      </w:rPr>
      <w:fldChar w:fldCharType="begin"/>
    </w:r>
    <w:r w:rsidRPr="00CD7C17">
      <w:rPr>
        <w:rFonts w:ascii="Arial" w:hAnsi="Arial" w:cs="Arial"/>
        <w:sz w:val="16"/>
        <w:szCs w:val="16"/>
        <w:lang w:val="en-US"/>
      </w:rPr>
      <w:instrText xml:space="preserve"> NUMPAGES  \* Arabic  \* MERGEFORMAT </w:instrText>
    </w:r>
    <w:r w:rsidRPr="001E3226">
      <w:rPr>
        <w:rFonts w:ascii="Arial" w:hAnsi="Arial" w:cs="Arial"/>
        <w:sz w:val="16"/>
        <w:szCs w:val="16"/>
      </w:rPr>
      <w:fldChar w:fldCharType="separate"/>
    </w:r>
    <w:r w:rsidRPr="00CD7C17">
      <w:rPr>
        <w:rFonts w:ascii="Arial" w:hAnsi="Arial" w:cs="Arial"/>
        <w:sz w:val="16"/>
        <w:szCs w:val="16"/>
        <w:lang w:val="en-US"/>
      </w:rPr>
      <w:t>2</w:t>
    </w:r>
    <w:r w:rsidRPr="001E3226">
      <w:rPr>
        <w:rFonts w:ascii="Arial" w:hAnsi="Arial" w:cs="Arial"/>
        <w:noProof/>
        <w:sz w:val="16"/>
        <w:szCs w:val="16"/>
      </w:rPr>
      <w:fldChar w:fldCharType="end"/>
    </w:r>
  </w:p>
  <w:tbl>
    <w:tblPr>
      <w:tblW w:w="9639" w:type="dxa"/>
      <w:tblBorders>
        <w:top w:val="single" w:sz="4" w:space="0" w:color="auto"/>
      </w:tblBorders>
      <w:tblCellMar>
        <w:top w:w="113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35"/>
      <w:gridCol w:w="6804"/>
    </w:tblGrid>
    <w:tr w:rsidR="001A2638" w:rsidRPr="00574530" w:rsidTr="00C75893">
      <w:trPr>
        <w:trHeight w:val="300"/>
      </w:trPr>
      <w:tc>
        <w:tcPr>
          <w:tcW w:w="2835" w:type="dxa"/>
        </w:tcPr>
        <w:p w:rsidR="001A2638" w:rsidRPr="00506CDB" w:rsidRDefault="001A2638" w:rsidP="001E3226">
          <w:pPr>
            <w:tabs>
              <w:tab w:val="center" w:pos="4536"/>
              <w:tab w:val="right" w:pos="9072"/>
            </w:tabs>
            <w:overflowPunct w:val="0"/>
            <w:autoSpaceDE w:val="0"/>
            <w:autoSpaceDN w:val="0"/>
            <w:adjustRightInd w:val="0"/>
            <w:spacing w:after="0"/>
            <w:textAlignment w:val="baseline"/>
            <w:rPr>
              <w:rFonts w:ascii="Arial" w:hAnsi="Arial" w:cs="Arial"/>
              <w:sz w:val="16"/>
              <w:lang w:val="en-US"/>
            </w:rPr>
          </w:pPr>
          <w:r w:rsidRPr="00506CDB">
            <w:rPr>
              <w:rFonts w:ascii="Arial" w:hAnsi="Arial" w:cs="Arial"/>
              <w:sz w:val="16"/>
              <w:lang w:val="en-US"/>
            </w:rPr>
            <w:t>WTA International</w:t>
          </w:r>
          <w:r w:rsidRPr="00506CDB">
            <w:rPr>
              <w:rFonts w:ascii="Arial" w:hAnsi="Arial" w:cs="Arial"/>
              <w:sz w:val="16"/>
              <w:lang w:val="en-US"/>
            </w:rPr>
            <w:br/>
            <w:t>Pr</w:t>
          </w:r>
          <w:r w:rsidR="00506CDB" w:rsidRPr="00506CDB">
            <w:rPr>
              <w:rFonts w:ascii="Arial" w:hAnsi="Arial" w:cs="Arial"/>
              <w:sz w:val="16"/>
              <w:lang w:val="en-US"/>
            </w:rPr>
            <w:t>esid</w:t>
          </w:r>
          <w:r w:rsidR="00506CDB">
            <w:rPr>
              <w:rFonts w:ascii="Arial" w:hAnsi="Arial" w:cs="Arial"/>
              <w:sz w:val="16"/>
              <w:lang w:val="en-US"/>
            </w:rPr>
            <w:t>ing committee</w:t>
          </w:r>
        </w:p>
      </w:tc>
      <w:tc>
        <w:tcPr>
          <w:tcW w:w="6804" w:type="dxa"/>
        </w:tcPr>
        <w:p w:rsidR="00C75893" w:rsidRPr="00CD7C17" w:rsidRDefault="00C75893" w:rsidP="00C75893">
          <w:pPr>
            <w:tabs>
              <w:tab w:val="left" w:pos="2694"/>
              <w:tab w:val="center" w:pos="4536"/>
              <w:tab w:val="right" w:pos="9072"/>
            </w:tabs>
            <w:overflowPunct w:val="0"/>
            <w:autoSpaceDE w:val="0"/>
            <w:autoSpaceDN w:val="0"/>
            <w:adjustRightInd w:val="0"/>
            <w:spacing w:after="0"/>
            <w:textAlignment w:val="baseline"/>
            <w:rPr>
              <w:rFonts w:ascii="Arial" w:hAnsi="Arial" w:cs="Arial"/>
              <w:sz w:val="16"/>
              <w:lang w:val="en-US"/>
            </w:rPr>
          </w:pPr>
          <w:r w:rsidRPr="00CD7C17">
            <w:rPr>
              <w:rFonts w:ascii="Arial" w:hAnsi="Arial" w:cs="Arial"/>
              <w:sz w:val="16"/>
              <w:lang w:val="en-US"/>
            </w:rPr>
            <w:t>Registe</w:t>
          </w:r>
          <w:r w:rsidR="00506CDB">
            <w:rPr>
              <w:rFonts w:ascii="Arial" w:hAnsi="Arial" w:cs="Arial"/>
              <w:sz w:val="16"/>
              <w:lang w:val="en-US"/>
            </w:rPr>
            <w:t xml:space="preserve">r </w:t>
          </w:r>
          <w:r w:rsidRPr="00CD7C17">
            <w:rPr>
              <w:rFonts w:ascii="Arial" w:hAnsi="Arial" w:cs="Arial"/>
              <w:sz w:val="16"/>
              <w:lang w:val="en-US"/>
            </w:rPr>
            <w:t xml:space="preserve">office </w:t>
          </w:r>
          <w:r w:rsidR="00506CDB">
            <w:rPr>
              <w:rFonts w:ascii="Arial" w:hAnsi="Arial" w:cs="Arial"/>
              <w:sz w:val="16"/>
              <w:lang w:val="en-US"/>
            </w:rPr>
            <w:t xml:space="preserve">of </w:t>
          </w:r>
          <w:r w:rsidRPr="00CD7C17">
            <w:rPr>
              <w:rFonts w:ascii="Arial" w:hAnsi="Arial" w:cs="Arial"/>
              <w:sz w:val="16"/>
              <w:lang w:val="en-US"/>
            </w:rPr>
            <w:t xml:space="preserve">Munich </w:t>
          </w:r>
          <w:r w:rsidR="00506CDB">
            <w:rPr>
              <w:rFonts w:ascii="Arial" w:hAnsi="Arial" w:cs="Arial"/>
              <w:sz w:val="16"/>
              <w:lang w:val="en-US"/>
            </w:rPr>
            <w:t>l</w:t>
          </w:r>
          <w:r w:rsidRPr="00CD7C17">
            <w:rPr>
              <w:rFonts w:ascii="Arial" w:hAnsi="Arial" w:cs="Arial"/>
              <w:sz w:val="16"/>
              <w:lang w:val="en-US"/>
            </w:rPr>
            <w:t xml:space="preserve">ocal </w:t>
          </w:r>
          <w:r w:rsidR="00506CDB">
            <w:rPr>
              <w:rFonts w:ascii="Arial" w:hAnsi="Arial" w:cs="Arial"/>
              <w:sz w:val="16"/>
              <w:lang w:val="en-US"/>
            </w:rPr>
            <w:t>c</w:t>
          </w:r>
          <w:r w:rsidRPr="00CD7C17">
            <w:rPr>
              <w:rFonts w:ascii="Arial" w:hAnsi="Arial" w:cs="Arial"/>
              <w:sz w:val="16"/>
              <w:lang w:val="en-US"/>
            </w:rPr>
            <w:t>ourt</w:t>
          </w:r>
          <w:r w:rsidR="00506CDB">
            <w:rPr>
              <w:rFonts w:ascii="Arial" w:hAnsi="Arial" w:cs="Arial"/>
              <w:sz w:val="16"/>
              <w:lang w:val="en-US"/>
            </w:rPr>
            <w:t>,</w:t>
          </w:r>
          <w:r w:rsidRPr="00CD7C17">
            <w:rPr>
              <w:rFonts w:ascii="Arial" w:hAnsi="Arial" w:cs="Arial"/>
              <w:sz w:val="16"/>
              <w:lang w:val="en-US"/>
            </w:rPr>
            <w:t xml:space="preserve"> Munich VR 9062</w:t>
          </w:r>
        </w:p>
        <w:p w:rsidR="001A2638" w:rsidRPr="00CD7C17" w:rsidRDefault="00A2619D" w:rsidP="001E3226">
          <w:pPr>
            <w:tabs>
              <w:tab w:val="center" w:pos="4536"/>
              <w:tab w:val="right" w:pos="9072"/>
            </w:tabs>
            <w:overflowPunct w:val="0"/>
            <w:autoSpaceDE w:val="0"/>
            <w:autoSpaceDN w:val="0"/>
            <w:adjustRightInd w:val="0"/>
            <w:spacing w:after="0"/>
            <w:textAlignment w:val="baseline"/>
            <w:rPr>
              <w:rFonts w:ascii="Arial" w:hAnsi="Arial" w:cs="Arial"/>
              <w:sz w:val="16"/>
              <w:lang w:val="en-US"/>
            </w:rPr>
          </w:pPr>
          <w:r w:rsidRPr="00980EB5">
            <w:rPr>
              <w:rFonts w:ascii="Arial" w:hAnsi="Arial" w:cs="Arial"/>
              <w:sz w:val="16"/>
            </w:rPr>
            <w:t>Prof. Dr.</w:t>
          </w:r>
          <w:r>
            <w:rPr>
              <w:rFonts w:ascii="Arial" w:hAnsi="Arial" w:cs="Arial"/>
              <w:sz w:val="16"/>
            </w:rPr>
            <w:t xml:space="preserve"> A. Troi</w:t>
          </w:r>
          <w:r w:rsidRPr="00980EB5">
            <w:rPr>
              <w:rFonts w:ascii="Arial" w:hAnsi="Arial" w:cs="Arial"/>
              <w:sz w:val="16"/>
            </w:rPr>
            <w:t xml:space="preserve">   Dr. J. Maier   </w:t>
          </w:r>
          <w:r>
            <w:rPr>
              <w:rFonts w:ascii="Arial" w:hAnsi="Arial" w:cs="Arial"/>
              <w:sz w:val="16"/>
            </w:rPr>
            <w:t>Dr. K. Holl</w:t>
          </w:r>
          <w:r w:rsidRPr="0017173A">
            <w:rPr>
              <w:rFonts w:ascii="Arial" w:hAnsi="Arial" w:cs="Arial"/>
              <w:sz w:val="16"/>
              <w:lang w:val="en-US"/>
            </w:rPr>
            <w:t xml:space="preserve">   doc. Ing. N. Žižková, Ph.D.</w:t>
          </w:r>
        </w:p>
      </w:tc>
    </w:tr>
  </w:tbl>
  <w:p w:rsidR="00D30784" w:rsidRPr="00CD7C17" w:rsidRDefault="00D30784" w:rsidP="001E3226">
    <w:pPr>
      <w:spacing w:after="0"/>
      <w:rPr>
        <w:rFonts w:ascii="Arial" w:hAnsi="Arial" w:cs="Arial"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C16" w:rsidRDefault="00131C16" w:rsidP="00052823">
      <w:r>
        <w:separator/>
      </w:r>
    </w:p>
    <w:p w:rsidR="00131C16" w:rsidRDefault="00131C16"/>
    <w:p w:rsidR="00131C16" w:rsidRDefault="00131C16" w:rsidP="00DB3D8B"/>
  </w:footnote>
  <w:footnote w:type="continuationSeparator" w:id="0">
    <w:p w:rsidR="00131C16" w:rsidRDefault="00131C16" w:rsidP="00052823">
      <w:r>
        <w:continuationSeparator/>
      </w:r>
    </w:p>
    <w:p w:rsidR="00131C16" w:rsidRDefault="00131C16"/>
    <w:p w:rsidR="00131C16" w:rsidRDefault="00131C16" w:rsidP="00DB3D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638" w:rsidRDefault="001A2638">
    <w:pPr>
      <w:pStyle w:val="Kopfzeile"/>
    </w:pPr>
  </w:p>
  <w:p w:rsidR="00D30784" w:rsidRDefault="00D30784"/>
  <w:p w:rsidR="00D30784" w:rsidRDefault="00D30784" w:rsidP="00DB3D8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823" w:rsidRDefault="00CD7C17" w:rsidP="001E3226">
    <w:pPr>
      <w:pStyle w:val="Kopfzeile"/>
      <w:spacing w:after="0"/>
      <w:jc w:val="right"/>
    </w:pPr>
    <w:r>
      <w:rPr>
        <w:noProof/>
      </w:rPr>
      <w:drawing>
        <wp:inline distT="0" distB="0" distL="0" distR="0" wp14:anchorId="3C8723DD" wp14:editId="2777AC94">
          <wp:extent cx="2080800" cy="741600"/>
          <wp:effectExtent l="0" t="0" r="0" b="190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0800" cy="74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226" w:rsidRDefault="001E3226" w:rsidP="001E3226">
    <w:pPr>
      <w:pStyle w:val="Kopfzeile"/>
      <w:spacing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73DE4"/>
    <w:multiLevelType w:val="hybridMultilevel"/>
    <w:tmpl w:val="1FAEA35E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465D"/>
    <w:multiLevelType w:val="hybridMultilevel"/>
    <w:tmpl w:val="5992C8AC"/>
    <w:lvl w:ilvl="0" w:tplc="D25CBF1E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12" w:hanging="360"/>
      </w:pPr>
    </w:lvl>
    <w:lvl w:ilvl="2" w:tplc="0407001B" w:tentative="1">
      <w:start w:val="1"/>
      <w:numFmt w:val="lowerRoman"/>
      <w:lvlText w:val="%3."/>
      <w:lvlJc w:val="right"/>
      <w:pPr>
        <w:ind w:left="1832" w:hanging="180"/>
      </w:pPr>
    </w:lvl>
    <w:lvl w:ilvl="3" w:tplc="0407000F" w:tentative="1">
      <w:start w:val="1"/>
      <w:numFmt w:val="decimal"/>
      <w:lvlText w:val="%4."/>
      <w:lvlJc w:val="left"/>
      <w:pPr>
        <w:ind w:left="2552" w:hanging="360"/>
      </w:pPr>
    </w:lvl>
    <w:lvl w:ilvl="4" w:tplc="04070019" w:tentative="1">
      <w:start w:val="1"/>
      <w:numFmt w:val="lowerLetter"/>
      <w:lvlText w:val="%5."/>
      <w:lvlJc w:val="left"/>
      <w:pPr>
        <w:ind w:left="3272" w:hanging="360"/>
      </w:pPr>
    </w:lvl>
    <w:lvl w:ilvl="5" w:tplc="0407001B" w:tentative="1">
      <w:start w:val="1"/>
      <w:numFmt w:val="lowerRoman"/>
      <w:lvlText w:val="%6."/>
      <w:lvlJc w:val="right"/>
      <w:pPr>
        <w:ind w:left="3992" w:hanging="180"/>
      </w:pPr>
    </w:lvl>
    <w:lvl w:ilvl="6" w:tplc="0407000F" w:tentative="1">
      <w:start w:val="1"/>
      <w:numFmt w:val="decimal"/>
      <w:lvlText w:val="%7."/>
      <w:lvlJc w:val="left"/>
      <w:pPr>
        <w:ind w:left="4712" w:hanging="360"/>
      </w:pPr>
    </w:lvl>
    <w:lvl w:ilvl="7" w:tplc="04070019" w:tentative="1">
      <w:start w:val="1"/>
      <w:numFmt w:val="lowerLetter"/>
      <w:lvlText w:val="%8."/>
      <w:lvlJc w:val="left"/>
      <w:pPr>
        <w:ind w:left="5432" w:hanging="360"/>
      </w:pPr>
    </w:lvl>
    <w:lvl w:ilvl="8" w:tplc="0407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" w15:restartNumberingAfterBreak="0">
    <w:nsid w:val="15145787"/>
    <w:multiLevelType w:val="hybridMultilevel"/>
    <w:tmpl w:val="3C84E3D6"/>
    <w:lvl w:ilvl="0" w:tplc="88967364">
      <w:start w:val="11"/>
      <w:numFmt w:val="bullet"/>
      <w:lvlText w:val="–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E1647"/>
    <w:multiLevelType w:val="hybridMultilevel"/>
    <w:tmpl w:val="0944CEAA"/>
    <w:lvl w:ilvl="0" w:tplc="D324C72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B3FC805E">
      <w:start w:val="1"/>
      <w:numFmt w:val="lowerLetter"/>
      <w:lvlText w:val="%2."/>
      <w:lvlJc w:val="left"/>
      <w:pPr>
        <w:ind w:left="2148" w:hanging="708"/>
      </w:pPr>
      <w:rPr>
        <w:rFonts w:hint="default"/>
      </w:rPr>
    </w:lvl>
    <w:lvl w:ilvl="2" w:tplc="D77EA06E">
      <w:start w:val="2"/>
      <w:numFmt w:val="bullet"/>
      <w:lvlText w:val="–"/>
      <w:lvlJc w:val="left"/>
      <w:pPr>
        <w:ind w:left="3048" w:hanging="708"/>
      </w:pPr>
      <w:rPr>
        <w:rFonts w:ascii="Arial" w:eastAsiaTheme="minorHAnsi" w:hAnsi="Arial" w:cs="Arial" w:hint="default"/>
      </w:r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127938"/>
    <w:multiLevelType w:val="hybridMultilevel"/>
    <w:tmpl w:val="E9482BA6"/>
    <w:lvl w:ilvl="0" w:tplc="3AA683FC">
      <w:numFmt w:val="bullet"/>
      <w:lvlText w:val="–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91204"/>
    <w:multiLevelType w:val="hybridMultilevel"/>
    <w:tmpl w:val="C2303C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246BF"/>
    <w:multiLevelType w:val="hybridMultilevel"/>
    <w:tmpl w:val="9E908422"/>
    <w:lvl w:ilvl="0" w:tplc="BE9A922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12" w:hanging="360"/>
      </w:pPr>
    </w:lvl>
    <w:lvl w:ilvl="2" w:tplc="0407001B" w:tentative="1">
      <w:start w:val="1"/>
      <w:numFmt w:val="lowerRoman"/>
      <w:lvlText w:val="%3."/>
      <w:lvlJc w:val="right"/>
      <w:pPr>
        <w:ind w:left="1832" w:hanging="180"/>
      </w:pPr>
    </w:lvl>
    <w:lvl w:ilvl="3" w:tplc="0407000F" w:tentative="1">
      <w:start w:val="1"/>
      <w:numFmt w:val="decimal"/>
      <w:lvlText w:val="%4."/>
      <w:lvlJc w:val="left"/>
      <w:pPr>
        <w:ind w:left="2552" w:hanging="360"/>
      </w:pPr>
    </w:lvl>
    <w:lvl w:ilvl="4" w:tplc="04070019" w:tentative="1">
      <w:start w:val="1"/>
      <w:numFmt w:val="lowerLetter"/>
      <w:lvlText w:val="%5."/>
      <w:lvlJc w:val="left"/>
      <w:pPr>
        <w:ind w:left="3272" w:hanging="360"/>
      </w:pPr>
    </w:lvl>
    <w:lvl w:ilvl="5" w:tplc="0407001B" w:tentative="1">
      <w:start w:val="1"/>
      <w:numFmt w:val="lowerRoman"/>
      <w:lvlText w:val="%6."/>
      <w:lvlJc w:val="right"/>
      <w:pPr>
        <w:ind w:left="3992" w:hanging="180"/>
      </w:pPr>
    </w:lvl>
    <w:lvl w:ilvl="6" w:tplc="0407000F" w:tentative="1">
      <w:start w:val="1"/>
      <w:numFmt w:val="decimal"/>
      <w:lvlText w:val="%7."/>
      <w:lvlJc w:val="left"/>
      <w:pPr>
        <w:ind w:left="4712" w:hanging="360"/>
      </w:pPr>
    </w:lvl>
    <w:lvl w:ilvl="7" w:tplc="04070019" w:tentative="1">
      <w:start w:val="1"/>
      <w:numFmt w:val="lowerLetter"/>
      <w:lvlText w:val="%8."/>
      <w:lvlJc w:val="left"/>
      <w:pPr>
        <w:ind w:left="5432" w:hanging="360"/>
      </w:pPr>
    </w:lvl>
    <w:lvl w:ilvl="8" w:tplc="0407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7" w15:restartNumberingAfterBreak="0">
    <w:nsid w:val="44E55088"/>
    <w:multiLevelType w:val="hybridMultilevel"/>
    <w:tmpl w:val="90442408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2178B5"/>
    <w:multiLevelType w:val="hybridMultilevel"/>
    <w:tmpl w:val="4BF21A30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106A4"/>
    <w:multiLevelType w:val="hybridMultilevel"/>
    <w:tmpl w:val="D4904356"/>
    <w:lvl w:ilvl="0" w:tplc="7C4E3C68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12" w:hanging="360"/>
      </w:pPr>
    </w:lvl>
    <w:lvl w:ilvl="2" w:tplc="0407001B" w:tentative="1">
      <w:start w:val="1"/>
      <w:numFmt w:val="lowerRoman"/>
      <w:lvlText w:val="%3."/>
      <w:lvlJc w:val="right"/>
      <w:pPr>
        <w:ind w:left="1832" w:hanging="180"/>
      </w:pPr>
    </w:lvl>
    <w:lvl w:ilvl="3" w:tplc="0407000F" w:tentative="1">
      <w:start w:val="1"/>
      <w:numFmt w:val="decimal"/>
      <w:lvlText w:val="%4."/>
      <w:lvlJc w:val="left"/>
      <w:pPr>
        <w:ind w:left="2552" w:hanging="360"/>
      </w:pPr>
    </w:lvl>
    <w:lvl w:ilvl="4" w:tplc="04070019" w:tentative="1">
      <w:start w:val="1"/>
      <w:numFmt w:val="lowerLetter"/>
      <w:lvlText w:val="%5."/>
      <w:lvlJc w:val="left"/>
      <w:pPr>
        <w:ind w:left="3272" w:hanging="360"/>
      </w:pPr>
    </w:lvl>
    <w:lvl w:ilvl="5" w:tplc="0407001B" w:tentative="1">
      <w:start w:val="1"/>
      <w:numFmt w:val="lowerRoman"/>
      <w:lvlText w:val="%6."/>
      <w:lvlJc w:val="right"/>
      <w:pPr>
        <w:ind w:left="3992" w:hanging="180"/>
      </w:pPr>
    </w:lvl>
    <w:lvl w:ilvl="6" w:tplc="0407000F" w:tentative="1">
      <w:start w:val="1"/>
      <w:numFmt w:val="decimal"/>
      <w:lvlText w:val="%7."/>
      <w:lvlJc w:val="left"/>
      <w:pPr>
        <w:ind w:left="4712" w:hanging="360"/>
      </w:pPr>
    </w:lvl>
    <w:lvl w:ilvl="7" w:tplc="04070019" w:tentative="1">
      <w:start w:val="1"/>
      <w:numFmt w:val="lowerLetter"/>
      <w:lvlText w:val="%8."/>
      <w:lvlJc w:val="left"/>
      <w:pPr>
        <w:ind w:left="5432" w:hanging="360"/>
      </w:pPr>
    </w:lvl>
    <w:lvl w:ilvl="8" w:tplc="0407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0" w15:restartNumberingAfterBreak="0">
    <w:nsid w:val="5F674006"/>
    <w:multiLevelType w:val="hybridMultilevel"/>
    <w:tmpl w:val="4BF21A30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684EB6"/>
    <w:multiLevelType w:val="hybridMultilevel"/>
    <w:tmpl w:val="A58C70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D54ECE"/>
    <w:multiLevelType w:val="hybridMultilevel"/>
    <w:tmpl w:val="FFF626E8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0"/>
  </w:num>
  <w:num w:numId="5">
    <w:abstractNumId w:val="7"/>
  </w:num>
  <w:num w:numId="6">
    <w:abstractNumId w:val="5"/>
  </w:num>
  <w:num w:numId="7">
    <w:abstractNumId w:val="2"/>
  </w:num>
  <w:num w:numId="8">
    <w:abstractNumId w:val="12"/>
  </w:num>
  <w:num w:numId="9">
    <w:abstractNumId w:val="8"/>
  </w:num>
  <w:num w:numId="10">
    <w:abstractNumId w:val="10"/>
  </w:num>
  <w:num w:numId="11">
    <w:abstractNumId w:val="9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9D"/>
    <w:rsid w:val="00002175"/>
    <w:rsid w:val="00052823"/>
    <w:rsid w:val="00076077"/>
    <w:rsid w:val="000B25CD"/>
    <w:rsid w:val="001004B6"/>
    <w:rsid w:val="00131C16"/>
    <w:rsid w:val="00151B88"/>
    <w:rsid w:val="001723B7"/>
    <w:rsid w:val="001A1ADD"/>
    <w:rsid w:val="001A2638"/>
    <w:rsid w:val="001D18CD"/>
    <w:rsid w:val="001E01B3"/>
    <w:rsid w:val="001E3226"/>
    <w:rsid w:val="0028418D"/>
    <w:rsid w:val="002B2443"/>
    <w:rsid w:val="002C2ADB"/>
    <w:rsid w:val="002F22EA"/>
    <w:rsid w:val="00351907"/>
    <w:rsid w:val="00352B8E"/>
    <w:rsid w:val="00386C0E"/>
    <w:rsid w:val="003C6029"/>
    <w:rsid w:val="00404753"/>
    <w:rsid w:val="0040768F"/>
    <w:rsid w:val="004116DC"/>
    <w:rsid w:val="0044220F"/>
    <w:rsid w:val="004472A3"/>
    <w:rsid w:val="00455F04"/>
    <w:rsid w:val="00467540"/>
    <w:rsid w:val="004860C5"/>
    <w:rsid w:val="00494BC8"/>
    <w:rsid w:val="004B7396"/>
    <w:rsid w:val="004D0822"/>
    <w:rsid w:val="004E1007"/>
    <w:rsid w:val="004E4563"/>
    <w:rsid w:val="00506CDB"/>
    <w:rsid w:val="00546727"/>
    <w:rsid w:val="00574530"/>
    <w:rsid w:val="00583104"/>
    <w:rsid w:val="005A023F"/>
    <w:rsid w:val="005C7D2D"/>
    <w:rsid w:val="006101E2"/>
    <w:rsid w:val="00627BD9"/>
    <w:rsid w:val="00647418"/>
    <w:rsid w:val="0066628A"/>
    <w:rsid w:val="0067197A"/>
    <w:rsid w:val="006847B4"/>
    <w:rsid w:val="006E4D5A"/>
    <w:rsid w:val="006F0E3B"/>
    <w:rsid w:val="006F78F5"/>
    <w:rsid w:val="0071045B"/>
    <w:rsid w:val="007C5265"/>
    <w:rsid w:val="00824FF0"/>
    <w:rsid w:val="00830788"/>
    <w:rsid w:val="00830932"/>
    <w:rsid w:val="00834486"/>
    <w:rsid w:val="00837362"/>
    <w:rsid w:val="00851BDD"/>
    <w:rsid w:val="0086379F"/>
    <w:rsid w:val="0086565E"/>
    <w:rsid w:val="00891DEF"/>
    <w:rsid w:val="00894EAA"/>
    <w:rsid w:val="008A4ADB"/>
    <w:rsid w:val="008C29DB"/>
    <w:rsid w:val="008D6A3C"/>
    <w:rsid w:val="008E0520"/>
    <w:rsid w:val="009062EF"/>
    <w:rsid w:val="009122DE"/>
    <w:rsid w:val="009207AB"/>
    <w:rsid w:val="0095524F"/>
    <w:rsid w:val="00980EB5"/>
    <w:rsid w:val="00A067A8"/>
    <w:rsid w:val="00A073AB"/>
    <w:rsid w:val="00A2619D"/>
    <w:rsid w:val="00AA521A"/>
    <w:rsid w:val="00B042DF"/>
    <w:rsid w:val="00B336D6"/>
    <w:rsid w:val="00B3424D"/>
    <w:rsid w:val="00B52142"/>
    <w:rsid w:val="00B831E1"/>
    <w:rsid w:val="00BA174E"/>
    <w:rsid w:val="00BA4057"/>
    <w:rsid w:val="00BB0FD0"/>
    <w:rsid w:val="00BC0AB5"/>
    <w:rsid w:val="00C52760"/>
    <w:rsid w:val="00C75893"/>
    <w:rsid w:val="00C85672"/>
    <w:rsid w:val="00C91DCD"/>
    <w:rsid w:val="00C95FF3"/>
    <w:rsid w:val="00CA75C0"/>
    <w:rsid w:val="00CD5F48"/>
    <w:rsid w:val="00CD5F87"/>
    <w:rsid w:val="00CD7C17"/>
    <w:rsid w:val="00D04B1A"/>
    <w:rsid w:val="00D30784"/>
    <w:rsid w:val="00D7100A"/>
    <w:rsid w:val="00DB3D8B"/>
    <w:rsid w:val="00DC508C"/>
    <w:rsid w:val="00DE04C7"/>
    <w:rsid w:val="00E109B6"/>
    <w:rsid w:val="00E22752"/>
    <w:rsid w:val="00E26920"/>
    <w:rsid w:val="00E72655"/>
    <w:rsid w:val="00ED69A4"/>
    <w:rsid w:val="00EF65A1"/>
    <w:rsid w:val="00F345AE"/>
    <w:rsid w:val="00F41E09"/>
    <w:rsid w:val="00FB59D5"/>
    <w:rsid w:val="00FD5E62"/>
    <w:rsid w:val="00FD7E4F"/>
    <w:rsid w:val="00FD7FD8"/>
    <w:rsid w:val="00FE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E32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5282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52823"/>
  </w:style>
  <w:style w:type="paragraph" w:styleId="Fuzeile">
    <w:name w:val="footer"/>
    <w:basedOn w:val="Standard"/>
    <w:link w:val="FuzeileZchn"/>
    <w:uiPriority w:val="99"/>
    <w:unhideWhenUsed/>
    <w:rsid w:val="0005282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52823"/>
  </w:style>
  <w:style w:type="paragraph" w:styleId="Listenabsatz">
    <w:name w:val="List Paragraph"/>
    <w:basedOn w:val="Standard"/>
    <w:uiPriority w:val="34"/>
    <w:qFormat/>
    <w:rsid w:val="001E3226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1E3226"/>
    <w:rPr>
      <w:color w:val="808080"/>
    </w:rPr>
  </w:style>
  <w:style w:type="table" w:styleId="Tabellenraster">
    <w:name w:val="Table Grid"/>
    <w:basedOn w:val="NormaleTabelle"/>
    <w:uiPriority w:val="39"/>
    <w:rsid w:val="00076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97A83AF2B134E10AE78AC78B1E5B4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3BFB34-8C3B-4A1D-84FD-7A0E19A40182}"/>
      </w:docPartPr>
      <w:docPartBody>
        <w:p w:rsidR="00000000" w:rsidRDefault="007A602E">
          <w:pPr>
            <w:pStyle w:val="397A83AF2B134E10AE78AC78B1E5B4D8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 xml:space="preserve">Enter </w:t>
          </w:r>
          <w:r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first name</w:t>
          </w: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.</w:t>
          </w:r>
        </w:p>
      </w:docPartBody>
    </w:docPart>
    <w:docPart>
      <w:docPartPr>
        <w:name w:val="B9CAA0C5CB3F4EED95435B478BD35E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46EC0C-EA8F-43A6-A95F-5FAD6C10B599}"/>
      </w:docPartPr>
      <w:docPartBody>
        <w:p w:rsidR="00000000" w:rsidRDefault="007A602E">
          <w:pPr>
            <w:pStyle w:val="B9CAA0C5CB3F4EED95435B478BD35EAB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last name.</w:t>
          </w:r>
        </w:p>
      </w:docPartBody>
    </w:docPart>
    <w:docPart>
      <w:docPartPr>
        <w:name w:val="8E923FC68E724EFA8D373A6351A56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BAFD7E-9237-491C-860F-AB1D6DB271AE}"/>
      </w:docPartPr>
      <w:docPartBody>
        <w:p w:rsidR="00000000" w:rsidRDefault="007A602E">
          <w:pPr>
            <w:pStyle w:val="8E923FC68E724EFA8D373A6351A56ECC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date of birth.</w:t>
          </w:r>
        </w:p>
      </w:docPartBody>
    </w:docPart>
    <w:docPart>
      <w:docPartPr>
        <w:name w:val="B942107CF7264A11BB6AA4992DAD32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FE4460-B615-4B5A-90E4-C105C56AC5A3}"/>
      </w:docPartPr>
      <w:docPartBody>
        <w:p w:rsidR="00000000" w:rsidRDefault="007A602E">
          <w:pPr>
            <w:pStyle w:val="B942107CF7264A11BB6AA4992DAD3266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 xml:space="preserve">Enter street and </w:t>
          </w:r>
          <w:r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building</w:t>
          </w: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.</w:t>
          </w:r>
        </w:p>
      </w:docPartBody>
    </w:docPart>
    <w:docPart>
      <w:docPartPr>
        <w:name w:val="96C7946D55A5431BA30E5C40C0740D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8FBECA-01BC-42D9-9BB1-F4B946654C3B}"/>
      </w:docPartPr>
      <w:docPartBody>
        <w:p w:rsidR="00000000" w:rsidRDefault="007A602E">
          <w:pPr>
            <w:pStyle w:val="96C7946D55A5431BA30E5C40C0740DDC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postcode and city.</w:t>
          </w:r>
        </w:p>
      </w:docPartBody>
    </w:docPart>
    <w:docPart>
      <w:docPartPr>
        <w:name w:val="C12FCC15CCB943C6A63F3AE5A88AA6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68EF8B-EA34-46FA-8BE8-38000FA2C8DE}"/>
      </w:docPartPr>
      <w:docPartBody>
        <w:p w:rsidR="00000000" w:rsidRDefault="007A602E">
          <w:pPr>
            <w:pStyle w:val="C12FCC15CCB943C6A63F3AE5A88AA6EB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country.</w:t>
          </w:r>
        </w:p>
      </w:docPartBody>
    </w:docPart>
    <w:docPart>
      <w:docPartPr>
        <w:name w:val="5257EB3B26EA4428B28147D0292219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470FC1-9242-4490-B453-892D9CA96AF1}"/>
      </w:docPartPr>
      <w:docPartBody>
        <w:p w:rsidR="00000000" w:rsidRDefault="007A602E">
          <w:pPr>
            <w:pStyle w:val="5257EB3B26EA4428B28147D029221936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phone number.</w:t>
          </w:r>
        </w:p>
      </w:docPartBody>
    </w:docPart>
    <w:docPart>
      <w:docPartPr>
        <w:name w:val="1A8A4C20B88640B0B4CDC4A1FB70C8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C3F4FB-CB94-4389-B0BB-AF8EE8B7A873}"/>
      </w:docPartPr>
      <w:docPartBody>
        <w:p w:rsidR="00000000" w:rsidRDefault="007A602E">
          <w:pPr>
            <w:pStyle w:val="1A8A4C20B88640B0B4CDC4A1FB70C880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 xml:space="preserve">Enter </w:t>
          </w:r>
          <w:r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E-mail</w:t>
          </w: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 xml:space="preserve"> address.</w:t>
          </w:r>
        </w:p>
      </w:docPartBody>
    </w:docPart>
    <w:docPart>
      <w:docPartPr>
        <w:name w:val="DF094CE8D1E841AF865BF523836A3D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66D8ED-28E1-40B0-9D66-E8731CE6DFA0}"/>
      </w:docPartPr>
      <w:docPartBody>
        <w:p w:rsidR="00000000" w:rsidRDefault="007A602E">
          <w:pPr>
            <w:pStyle w:val="DF094CE8D1E841AF865BF523836A3D6C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 xml:space="preserve">Please enter the full title of the submitted </w:t>
          </w:r>
          <w:r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work</w:t>
          </w: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 xml:space="preserve"> (incl. English translation).</w:t>
          </w:r>
        </w:p>
      </w:docPartBody>
    </w:docPart>
    <w:docPart>
      <w:docPartPr>
        <w:name w:val="BA7FA361A8BF4CD399B1287834F95D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4922F9-ADC0-4495-85B1-B9ECDBA36E31}"/>
      </w:docPartPr>
      <w:docPartBody>
        <w:p w:rsidR="00000000" w:rsidRDefault="007A602E">
          <w:pPr>
            <w:pStyle w:val="BA7FA361A8BF4CD399B1287834F95D36"/>
          </w:pPr>
          <w:r w:rsidRPr="00CD5F87">
            <w:rPr>
              <w:rStyle w:val="Platzhaltertext"/>
              <w:lang w:val="en-GB"/>
            </w:rPr>
            <w:t>Enter date.</w:t>
          </w:r>
        </w:p>
      </w:docPartBody>
    </w:docPart>
    <w:docPart>
      <w:docPartPr>
        <w:name w:val="3EDFCF34B5CB4EB7A55F74730CC26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D86DA0-12B3-460B-9095-30831E87937B}"/>
      </w:docPartPr>
      <w:docPartBody>
        <w:p w:rsidR="00000000" w:rsidRDefault="007A602E">
          <w:pPr>
            <w:pStyle w:val="3EDFCF34B5CB4EB7A55F74730CC265DF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street and house number.</w:t>
          </w:r>
        </w:p>
      </w:docPartBody>
    </w:docPart>
    <w:docPart>
      <w:docPartPr>
        <w:name w:val="99875768700248A2A5C086B08429B1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B614B8-9680-4FCA-8487-B80AAD160DA9}"/>
      </w:docPartPr>
      <w:docPartBody>
        <w:p w:rsidR="00000000" w:rsidRDefault="007A602E">
          <w:pPr>
            <w:pStyle w:val="99875768700248A2A5C086B08429B13C"/>
          </w:pPr>
          <w:r w:rsidRPr="00CD5F87">
            <w:rPr>
              <w:rStyle w:val="Platzhaltertext"/>
              <w:lang w:val="en-GB"/>
            </w:rPr>
            <w:t>Enter other subject areas.</w:t>
          </w:r>
        </w:p>
      </w:docPartBody>
    </w:docPart>
    <w:docPart>
      <w:docPartPr>
        <w:name w:val="4E336F59C6FB44878759FF7CCC6AE2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6DFA2B-144A-46AC-B713-24088E223DE2}"/>
      </w:docPartPr>
      <w:docPartBody>
        <w:p w:rsidR="00000000" w:rsidRDefault="007A602E">
          <w:pPr>
            <w:pStyle w:val="4E336F59C6FB44878759FF7CCC6AE2F2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name of the training institution.</w:t>
          </w:r>
        </w:p>
      </w:docPartBody>
    </w:docPart>
    <w:docPart>
      <w:docPartPr>
        <w:name w:val="E1459A2E4DCA467D928B402886B005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CB148F-AAB6-4C10-8385-268AF7ABCF88}"/>
      </w:docPartPr>
      <w:docPartBody>
        <w:p w:rsidR="00000000" w:rsidRDefault="007A602E">
          <w:pPr>
            <w:pStyle w:val="E1459A2E4DCA467D928B402886B00515"/>
          </w:pPr>
          <w:r>
            <w:rPr>
              <w:rStyle w:val="Platzhaltertext"/>
            </w:rPr>
            <w:t>Enter street and building</w:t>
          </w:r>
          <w:r w:rsidRPr="00C057E3">
            <w:rPr>
              <w:rStyle w:val="Platzhaltertext"/>
            </w:rPr>
            <w:t>.</w:t>
          </w:r>
        </w:p>
      </w:docPartBody>
    </w:docPart>
    <w:docPart>
      <w:docPartPr>
        <w:name w:val="D9079CA7345445DBA7D60D24C82EAD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BBC368-3A8A-48D8-880B-B76057AEA95C}"/>
      </w:docPartPr>
      <w:docPartBody>
        <w:p w:rsidR="00000000" w:rsidRDefault="007A602E">
          <w:pPr>
            <w:pStyle w:val="D9079CA7345445DBA7D60D24C82EAD46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postcode and city.</w:t>
          </w:r>
        </w:p>
      </w:docPartBody>
    </w:docPart>
    <w:docPart>
      <w:docPartPr>
        <w:name w:val="9E8FFA3481CC41B5A7259382DA8EFC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FE06EA6-95EC-4F03-88B9-E2260FB23FEF}"/>
      </w:docPartPr>
      <w:docPartBody>
        <w:p w:rsidR="00000000" w:rsidRDefault="007A602E">
          <w:pPr>
            <w:pStyle w:val="9E8FFA3481CC41B5A7259382DA8EFC7E"/>
          </w:pPr>
          <w:r w:rsidRPr="00CD5F87">
            <w:rPr>
              <w:rFonts w:ascii="Arial" w:hAnsi="Arial" w:cs="Times New Roman"/>
              <w:color w:val="808080"/>
              <w:sz w:val="20"/>
              <w:szCs w:val="20"/>
              <w:lang w:val="en-GB"/>
            </w:rPr>
            <w:t>Enter country.</w:t>
          </w:r>
        </w:p>
      </w:docPartBody>
    </w:docPart>
    <w:docPart>
      <w:docPartPr>
        <w:name w:val="276F297693954FE8B85749AEA80DE4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E4F630-AAF7-41D9-AAF6-A103EDEAF109}"/>
      </w:docPartPr>
      <w:docPartBody>
        <w:p w:rsidR="00000000" w:rsidRDefault="007A602E">
          <w:pPr>
            <w:pStyle w:val="276F297693954FE8B85749AEA80DE43D"/>
          </w:pPr>
          <w:r w:rsidRPr="00C510E8">
            <w:rPr>
              <w:rStyle w:val="Platzhaltertext"/>
            </w:rPr>
            <w:t>Geben Sie alle Inhalte ein, die wiederholt werden sollen – einschließlich anderer Inhaltss</w:t>
          </w:r>
          <w:r w:rsidRPr="00C510E8">
            <w:rPr>
              <w:rStyle w:val="Platzhaltertext"/>
            </w:rPr>
            <w:t>teuerelemente. Sie können auch dieses Steuerelement um Tabellenzeilen herum einfügen, um Teile einer Tabelle zu wiederholen.</w:t>
          </w:r>
        </w:p>
      </w:docPartBody>
    </w:docPart>
    <w:docPart>
      <w:docPartPr>
        <w:name w:val="CBB5F6F4AC5A4AD594DA11C9474FD6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15ED45-8E9A-448D-B455-3D9AB722991D}"/>
      </w:docPartPr>
      <w:docPartBody>
        <w:p w:rsidR="00000000" w:rsidRDefault="007A602E">
          <w:pPr>
            <w:pStyle w:val="CBB5F6F4AC5A4AD594DA11C9474FD609"/>
          </w:pPr>
          <w:r>
            <w:rPr>
              <w:rStyle w:val="Platzhaltertext"/>
              <w:lang w:val="en-GB"/>
            </w:rPr>
            <w:t>Enter ti</w:t>
          </w:r>
          <w:r w:rsidRPr="00CD5F87">
            <w:rPr>
              <w:rStyle w:val="Platzhaltertext"/>
              <w:lang w:val="en-GB"/>
            </w:rPr>
            <w:t>tle, first name, last name</w:t>
          </w:r>
          <w:r>
            <w:rPr>
              <w:rStyle w:val="Platzhaltertext"/>
              <w:lang w:val="en-GB"/>
            </w:rPr>
            <w:t>.</w:t>
          </w:r>
        </w:p>
      </w:docPartBody>
    </w:docPart>
    <w:docPart>
      <w:docPartPr>
        <w:name w:val="568AFE41A887417CA9EF29C37D8432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04986D-CE31-43DB-A5EE-2CDEAE6876AD}"/>
      </w:docPartPr>
      <w:docPartBody>
        <w:p w:rsidR="00000000" w:rsidRDefault="007A602E">
          <w:pPr>
            <w:pStyle w:val="568AFE41A887417CA9EF29C37D84324E"/>
          </w:pPr>
          <w:r w:rsidRPr="00CD5F87">
            <w:rPr>
              <w:rStyle w:val="Platzhaltertext"/>
              <w:lang w:val="en-GB"/>
            </w:rPr>
            <w:t>E</w:t>
          </w:r>
          <w:r>
            <w:rPr>
              <w:rStyle w:val="Platzhaltertext"/>
              <w:lang w:val="en-GB"/>
            </w:rPr>
            <w:t>nter E</w:t>
          </w:r>
          <w:r w:rsidRPr="00CD5F87">
            <w:rPr>
              <w:rStyle w:val="Platzhaltertext"/>
              <w:lang w:val="en-GB"/>
            </w:rPr>
            <w:t>-</w:t>
          </w:r>
          <w:r>
            <w:rPr>
              <w:rStyle w:val="Platzhaltertext"/>
              <w:lang w:val="en-GB"/>
            </w:rPr>
            <w:t>m</w:t>
          </w:r>
          <w:r w:rsidRPr="00CD5F87">
            <w:rPr>
              <w:rStyle w:val="Platzhaltertext"/>
              <w:lang w:val="en-GB"/>
            </w:rPr>
            <w:t xml:space="preserve">ail </w:t>
          </w:r>
          <w:r>
            <w:rPr>
              <w:rStyle w:val="Platzhaltertext"/>
              <w:lang w:val="en-GB"/>
            </w:rPr>
            <w:t>address.</w:t>
          </w:r>
        </w:p>
      </w:docPartBody>
    </w:docPart>
    <w:docPart>
      <w:docPartPr>
        <w:name w:val="C46F624241514FF88D2277F6DD5EEA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B47C13-A813-4DA9-B7EC-F669BBE658B5}"/>
      </w:docPartPr>
      <w:docPartBody>
        <w:p w:rsidR="00000000" w:rsidRDefault="007A602E">
          <w:pPr>
            <w:pStyle w:val="C46F624241514FF88D2277F6DD5EEA5E"/>
          </w:pPr>
          <w:r w:rsidRPr="00CD5F87">
            <w:rPr>
              <w:rStyle w:val="Platzhaltertext"/>
              <w:lang w:val="en-GB"/>
            </w:rPr>
            <w:t xml:space="preserve">Enter language of </w:t>
          </w:r>
          <w:r>
            <w:rPr>
              <w:rStyle w:val="Platzhaltertext"/>
              <w:lang w:val="en-GB"/>
            </w:rPr>
            <w:t>work</w:t>
          </w:r>
          <w:r w:rsidRPr="00CD5F87">
            <w:rPr>
              <w:rStyle w:val="Platzhaltertext"/>
              <w:lang w:val="en-GB"/>
            </w:rPr>
            <w:t>.</w:t>
          </w:r>
        </w:p>
      </w:docPartBody>
    </w:docPart>
    <w:docPart>
      <w:docPartPr>
        <w:name w:val="CA76B643A3554E739308493AF97BBC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CC46C9-8AF2-4F25-BDA6-CDDB1983AA15}"/>
      </w:docPartPr>
      <w:docPartBody>
        <w:p w:rsidR="00000000" w:rsidRDefault="007A602E">
          <w:pPr>
            <w:pStyle w:val="CA76B643A3554E739308493AF97BBCAA"/>
          </w:pPr>
          <w:r w:rsidRPr="00CD5F87">
            <w:rPr>
              <w:rStyle w:val="Platzhaltertext"/>
              <w:lang w:val="en-GB"/>
            </w:rPr>
            <w:t>Enter city.</w:t>
          </w:r>
        </w:p>
      </w:docPartBody>
    </w:docPart>
    <w:docPart>
      <w:docPartPr>
        <w:name w:val="E8B0B79B7DFD4AB1ABC920FD4C08B2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ACEF4C-BE1D-4A02-BB36-1C9E997187EC}"/>
      </w:docPartPr>
      <w:docPartBody>
        <w:p w:rsidR="00000000" w:rsidRDefault="007A602E">
          <w:pPr>
            <w:pStyle w:val="E8B0B79B7DFD4AB1ABC920FD4C08B23A"/>
          </w:pPr>
          <w:r w:rsidRPr="00CD5F87">
            <w:rPr>
              <w:rStyle w:val="Platzhaltertext"/>
              <w:lang w:val="en-GB"/>
            </w:rPr>
            <w:t>Enter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2E"/>
    <w:rsid w:val="007A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397A83AF2B134E10AE78AC78B1E5B4D8">
    <w:name w:val="397A83AF2B134E10AE78AC78B1E5B4D8"/>
  </w:style>
  <w:style w:type="paragraph" w:customStyle="1" w:styleId="B9CAA0C5CB3F4EED95435B478BD35EAB">
    <w:name w:val="B9CAA0C5CB3F4EED95435B478BD35EAB"/>
  </w:style>
  <w:style w:type="paragraph" w:customStyle="1" w:styleId="8E923FC68E724EFA8D373A6351A56ECC">
    <w:name w:val="8E923FC68E724EFA8D373A6351A56ECC"/>
  </w:style>
  <w:style w:type="paragraph" w:customStyle="1" w:styleId="B942107CF7264A11BB6AA4992DAD3266">
    <w:name w:val="B942107CF7264A11BB6AA4992DAD3266"/>
  </w:style>
  <w:style w:type="paragraph" w:customStyle="1" w:styleId="96C7946D55A5431BA30E5C40C0740DDC">
    <w:name w:val="96C7946D55A5431BA30E5C40C0740DDC"/>
  </w:style>
  <w:style w:type="paragraph" w:customStyle="1" w:styleId="C12FCC15CCB943C6A63F3AE5A88AA6EB">
    <w:name w:val="C12FCC15CCB943C6A63F3AE5A88AA6EB"/>
  </w:style>
  <w:style w:type="paragraph" w:customStyle="1" w:styleId="5257EB3B26EA4428B28147D029221936">
    <w:name w:val="5257EB3B26EA4428B28147D029221936"/>
  </w:style>
  <w:style w:type="paragraph" w:customStyle="1" w:styleId="1A8A4C20B88640B0B4CDC4A1FB70C880">
    <w:name w:val="1A8A4C20B88640B0B4CDC4A1FB70C880"/>
  </w:style>
  <w:style w:type="paragraph" w:customStyle="1" w:styleId="DF094CE8D1E841AF865BF523836A3D6C">
    <w:name w:val="DF094CE8D1E841AF865BF523836A3D6C"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BA7FA361A8BF4CD399B1287834F95D36">
    <w:name w:val="BA7FA361A8BF4CD399B1287834F95D36"/>
  </w:style>
  <w:style w:type="paragraph" w:customStyle="1" w:styleId="3EDFCF34B5CB4EB7A55F74730CC265DF">
    <w:name w:val="3EDFCF34B5CB4EB7A55F74730CC265DF"/>
  </w:style>
  <w:style w:type="paragraph" w:customStyle="1" w:styleId="99875768700248A2A5C086B08429B13C">
    <w:name w:val="99875768700248A2A5C086B08429B13C"/>
  </w:style>
  <w:style w:type="paragraph" w:customStyle="1" w:styleId="4E336F59C6FB44878759FF7CCC6AE2F2">
    <w:name w:val="4E336F59C6FB44878759FF7CCC6AE2F2"/>
  </w:style>
  <w:style w:type="paragraph" w:customStyle="1" w:styleId="E1459A2E4DCA467D928B402886B00515">
    <w:name w:val="E1459A2E4DCA467D928B402886B00515"/>
  </w:style>
  <w:style w:type="paragraph" w:customStyle="1" w:styleId="D9079CA7345445DBA7D60D24C82EAD46">
    <w:name w:val="D9079CA7345445DBA7D60D24C82EAD46"/>
  </w:style>
  <w:style w:type="paragraph" w:customStyle="1" w:styleId="9E8FFA3481CC41B5A7259382DA8EFC7E">
    <w:name w:val="9E8FFA3481CC41B5A7259382DA8EFC7E"/>
  </w:style>
  <w:style w:type="paragraph" w:customStyle="1" w:styleId="276F297693954FE8B85749AEA80DE43D">
    <w:name w:val="276F297693954FE8B85749AEA80DE43D"/>
  </w:style>
  <w:style w:type="paragraph" w:customStyle="1" w:styleId="CBB5F6F4AC5A4AD594DA11C9474FD609">
    <w:name w:val="CBB5F6F4AC5A4AD594DA11C9474FD609"/>
  </w:style>
  <w:style w:type="paragraph" w:customStyle="1" w:styleId="568AFE41A887417CA9EF29C37D84324E">
    <w:name w:val="568AFE41A887417CA9EF29C37D84324E"/>
  </w:style>
  <w:style w:type="paragraph" w:customStyle="1" w:styleId="C46F624241514FF88D2277F6DD5EEA5E">
    <w:name w:val="C46F624241514FF88D2277F6DD5EEA5E"/>
  </w:style>
  <w:style w:type="paragraph" w:customStyle="1" w:styleId="CA76B643A3554E739308493AF97BBCAA">
    <w:name w:val="CA76B643A3554E739308493AF97BBCAA"/>
  </w:style>
  <w:style w:type="paragraph" w:customStyle="1" w:styleId="E8B0B79B7DFD4AB1ABC920FD4C08B23A">
    <w:name w:val="E8B0B79B7DFD4AB1ABC920FD4C08B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665BE-8D98-423C-AC41-6555E6474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Application_WTA_2027.dotx</Template>
  <TotalTime>0</TotalTime>
  <Pages>3</Pages>
  <Words>496</Words>
  <Characters>2740</Characters>
  <Application>Microsoft Office Word</Application>
  <DocSecurity>0</DocSecurity>
  <Lines>51</Lines>
  <Paragraphs>37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Schneider</dc:creator>
  <cp:keywords/>
  <dc:description/>
  <cp:lastModifiedBy>Susanne Schneider</cp:lastModifiedBy>
  <cp:revision>1</cp:revision>
  <cp:lastPrinted>2022-02-14T10:56:00Z</cp:lastPrinted>
  <dcterms:created xsi:type="dcterms:W3CDTF">2026-06-14T07:26:00Z</dcterms:created>
  <dcterms:modified xsi:type="dcterms:W3CDTF">2026-06-14T07:28:00Z</dcterms:modified>
</cp:coreProperties>
</file>